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1347" w:rsidRPr="006F495C" w:rsidRDefault="001A1347" w:rsidP="00C42B36">
      <w:pPr>
        <w:tabs>
          <w:tab w:val="left" w:pos="90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F495C">
        <w:rPr>
          <w:rFonts w:ascii="Times New Roman" w:hAnsi="Times New Roman"/>
          <w:b/>
          <w:sz w:val="28"/>
          <w:szCs w:val="28"/>
        </w:rPr>
        <w:t>РОССИЙСКАЯ ФЕДЕРАЦИЯ</w:t>
      </w:r>
    </w:p>
    <w:p w:rsidR="001A1347" w:rsidRPr="006F495C" w:rsidRDefault="001A1347" w:rsidP="00C42B36">
      <w:pPr>
        <w:tabs>
          <w:tab w:val="left" w:pos="90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F495C">
        <w:rPr>
          <w:rFonts w:ascii="Times New Roman" w:hAnsi="Times New Roman"/>
          <w:b/>
          <w:sz w:val="28"/>
          <w:szCs w:val="28"/>
        </w:rPr>
        <w:t>АДМИНИСТРАЦИЯ ПЕРВОАВГУСТОВСКОГО СЕЛЬСОВЕТА</w:t>
      </w:r>
    </w:p>
    <w:p w:rsidR="001A1347" w:rsidRPr="006F495C" w:rsidRDefault="001A1347" w:rsidP="00C42B36">
      <w:pPr>
        <w:tabs>
          <w:tab w:val="left" w:pos="900"/>
        </w:tabs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  <w:r w:rsidRPr="006F495C">
        <w:rPr>
          <w:rFonts w:ascii="Times New Roman" w:hAnsi="Times New Roman"/>
          <w:b/>
          <w:sz w:val="28"/>
          <w:szCs w:val="28"/>
        </w:rPr>
        <w:t>ДМИТРИЕВСКОГО РАЙОНА КУРСКОЙ ОБЛАСТИ</w:t>
      </w:r>
    </w:p>
    <w:p w:rsidR="001A1347" w:rsidRPr="006F495C" w:rsidRDefault="001A1347" w:rsidP="006F495C">
      <w:pPr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1A1347" w:rsidRDefault="001A1347" w:rsidP="006F495C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6F495C">
        <w:rPr>
          <w:rFonts w:ascii="Times New Roman" w:hAnsi="Times New Roman"/>
          <w:b/>
          <w:bCs/>
          <w:sz w:val="28"/>
          <w:szCs w:val="28"/>
        </w:rPr>
        <w:t>ПОСТАНОВЛЕНИЕ</w:t>
      </w:r>
    </w:p>
    <w:p w:rsidR="001A1347" w:rsidRDefault="001A1347" w:rsidP="006F495C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A1347" w:rsidRDefault="001A1347" w:rsidP="006F495C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от 22 ноября 2017 года  п. Первоавгустовский  № 118</w:t>
      </w:r>
    </w:p>
    <w:p w:rsidR="001A1347" w:rsidRDefault="001A1347" w:rsidP="006F495C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A1347" w:rsidRDefault="001A1347" w:rsidP="006F495C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Об утверждении муниципальной программы «Формирование современной городской среды на территории муниципального образования «Первоавгустовский сельсовет» Дмитриевского района Курской области на 2018-2022 годы»</w:t>
      </w:r>
    </w:p>
    <w:p w:rsidR="001A1347" w:rsidRDefault="001A1347" w:rsidP="006F495C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A1347" w:rsidRDefault="001A1347" w:rsidP="007B131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>В целях совершенствования системы комплексного благоустройства на территории муниципального образования «Первоавгустовский сельсовет» Дмитриевского района Курской области, на основании Постановления Правительства Российской Федерации от 10 февраля 2017 № 169, Постановления Администрации Курской области от 14 марта 2017 № 201-па и в соответствии с Порядком принятия решений о разработке, формировании и реализации муниципальных программ муниципального образования «Первоавгустовский сельсовет» Дмитриевского района Курской области, утвержденным Постановлением Администрации Первоавгустовского сельсовета Дмитриевского района Курской области от 17 апреля 2015 года      № 52, Уставом муниципального образования «Первоавгустовский сельсовет» Дмитриевского района Курской области, Администрация Первоавгустовского сельсовета Дмитриевского района ПОСТАНОВЛЯЕТ:</w:t>
      </w:r>
    </w:p>
    <w:p w:rsidR="001A1347" w:rsidRDefault="001A1347" w:rsidP="007B131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  <w:t>1. Утвердить муниципальную программу «Формирование современной городской среды на территории муниципального образования «Первоавгустовский сельсовет» Дмитриевского района Курской области на 2018-2022 годы».</w:t>
      </w:r>
    </w:p>
    <w:p w:rsidR="001A1347" w:rsidRDefault="001A1347" w:rsidP="007B131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  <w:t>2. Настоящее постановление  разместить на официальном сайте муниципального образования «Первоавгустовский сельсовет» Дмитриевского района Курской области в информационно – телекоммуникационной сети «Интернет».</w:t>
      </w:r>
    </w:p>
    <w:p w:rsidR="001A1347" w:rsidRDefault="001A1347" w:rsidP="007B131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  <w:t>3. Постановление вступает в силу со дня подписания.</w:t>
      </w:r>
    </w:p>
    <w:p w:rsidR="001A1347" w:rsidRDefault="001A1347" w:rsidP="007B131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1A1347" w:rsidRDefault="001A1347" w:rsidP="007B131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1A1347" w:rsidRDefault="001A1347" w:rsidP="007B131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Глава Первоавгустовского сельсовета</w:t>
      </w:r>
    </w:p>
    <w:p w:rsidR="001A1347" w:rsidRPr="006F495C" w:rsidRDefault="001A1347" w:rsidP="007B131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Дмитриевского района 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>В.М. Сафонов</w:t>
      </w:r>
    </w:p>
    <w:p w:rsidR="001A1347" w:rsidRDefault="001A1347" w:rsidP="007B1311">
      <w:pPr>
        <w:spacing w:after="0" w:line="240" w:lineRule="auto"/>
        <w:jc w:val="both"/>
        <w:rPr>
          <w:rFonts w:ascii="Times New Roman" w:hAnsi="Times New Roman"/>
          <w:b/>
          <w:bCs/>
          <w:sz w:val="36"/>
          <w:szCs w:val="28"/>
        </w:rPr>
      </w:pPr>
    </w:p>
    <w:p w:rsidR="001A1347" w:rsidRDefault="001A1347" w:rsidP="007B1311">
      <w:pPr>
        <w:spacing w:after="0" w:line="240" w:lineRule="auto"/>
        <w:jc w:val="both"/>
        <w:rPr>
          <w:rFonts w:ascii="Times New Roman" w:hAnsi="Times New Roman"/>
          <w:b/>
          <w:bCs/>
          <w:sz w:val="36"/>
          <w:szCs w:val="28"/>
        </w:rPr>
      </w:pPr>
    </w:p>
    <w:p w:rsidR="001A1347" w:rsidRDefault="001A1347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1A1347" w:rsidRDefault="001A1347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1A1347" w:rsidRDefault="001A1347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1A1347" w:rsidRDefault="001A1347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1A1347" w:rsidRDefault="001A1347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1A1347" w:rsidRDefault="001A1347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1A1347" w:rsidRDefault="001A1347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1A1347" w:rsidRDefault="001A1347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1A1347" w:rsidRDefault="001A1347" w:rsidP="007B1311">
      <w:pPr>
        <w:tabs>
          <w:tab w:val="left" w:pos="5700"/>
          <w:tab w:val="left" w:pos="6120"/>
          <w:tab w:val="left" w:pos="7088"/>
        </w:tabs>
        <w:suppressAutoHyphens/>
        <w:ind w:right="-1"/>
        <w:rPr>
          <w:rFonts w:ascii="Times New Roman" w:hAnsi="Times New Roman"/>
          <w:b/>
          <w:bCs/>
          <w:sz w:val="36"/>
          <w:szCs w:val="28"/>
        </w:rPr>
      </w:pPr>
    </w:p>
    <w:p w:rsidR="001A1347" w:rsidRDefault="001A1347" w:rsidP="00023B75">
      <w:pPr>
        <w:tabs>
          <w:tab w:val="left" w:pos="5700"/>
          <w:tab w:val="left" w:pos="6120"/>
          <w:tab w:val="left" w:pos="7088"/>
        </w:tabs>
        <w:suppressAutoHyphens/>
        <w:ind w:right="-1"/>
        <w:jc w:val="center"/>
        <w:rPr>
          <w:rFonts w:ascii="Times New Roman" w:hAnsi="Times New Roman"/>
          <w:b/>
          <w:bCs/>
          <w:sz w:val="36"/>
          <w:szCs w:val="28"/>
        </w:rPr>
      </w:pPr>
      <w:r>
        <w:rPr>
          <w:rFonts w:ascii="Times New Roman" w:hAnsi="Times New Roman"/>
          <w:b/>
          <w:bCs/>
          <w:sz w:val="36"/>
          <w:szCs w:val="28"/>
        </w:rPr>
        <w:t xml:space="preserve"> </w:t>
      </w:r>
      <w:r w:rsidRPr="007F5482">
        <w:rPr>
          <w:rFonts w:ascii="Times New Roman" w:hAnsi="Times New Roman"/>
          <w:b/>
          <w:bCs/>
          <w:sz w:val="36"/>
          <w:szCs w:val="28"/>
        </w:rPr>
        <w:t>Муниципальная программа</w:t>
      </w:r>
    </w:p>
    <w:p w:rsidR="001A1347" w:rsidRPr="00833E1A" w:rsidRDefault="001A1347" w:rsidP="00023B75">
      <w:pPr>
        <w:tabs>
          <w:tab w:val="left" w:pos="5700"/>
          <w:tab w:val="left" w:pos="6120"/>
          <w:tab w:val="left" w:pos="7088"/>
        </w:tabs>
        <w:suppressAutoHyphens/>
        <w:ind w:right="-1"/>
        <w:jc w:val="center"/>
        <w:rPr>
          <w:rFonts w:ascii="Times New Roman" w:hAnsi="Times New Roman"/>
          <w:b/>
          <w:sz w:val="28"/>
          <w:szCs w:val="28"/>
        </w:rPr>
      </w:pPr>
      <w:r w:rsidRPr="00833E1A">
        <w:rPr>
          <w:rFonts w:ascii="Times New Roman" w:hAnsi="Times New Roman"/>
          <w:b/>
          <w:sz w:val="28"/>
          <w:szCs w:val="28"/>
        </w:rPr>
        <w:t xml:space="preserve">«Формирование современной </w:t>
      </w:r>
      <w:r>
        <w:rPr>
          <w:rFonts w:ascii="Times New Roman" w:hAnsi="Times New Roman"/>
          <w:b/>
          <w:sz w:val="28"/>
          <w:szCs w:val="28"/>
        </w:rPr>
        <w:t>городской среды на территории муниципального образования «Первоавгустовский сельсовет</w:t>
      </w:r>
      <w:r w:rsidRPr="00833E1A">
        <w:rPr>
          <w:rFonts w:ascii="Times New Roman" w:hAnsi="Times New Roman"/>
          <w:b/>
          <w:sz w:val="28"/>
          <w:szCs w:val="28"/>
        </w:rPr>
        <w:t xml:space="preserve">» </w:t>
      </w:r>
      <w:r>
        <w:rPr>
          <w:rFonts w:ascii="Times New Roman" w:hAnsi="Times New Roman"/>
          <w:b/>
          <w:sz w:val="28"/>
          <w:szCs w:val="28"/>
        </w:rPr>
        <w:t xml:space="preserve">Дмитриевского района </w:t>
      </w:r>
      <w:r w:rsidRPr="00833E1A">
        <w:rPr>
          <w:rFonts w:ascii="Times New Roman" w:hAnsi="Times New Roman"/>
          <w:b/>
          <w:sz w:val="28"/>
          <w:szCs w:val="28"/>
        </w:rPr>
        <w:t>Курской области на 201</w:t>
      </w:r>
      <w:r>
        <w:rPr>
          <w:rFonts w:ascii="Times New Roman" w:hAnsi="Times New Roman"/>
          <w:b/>
          <w:sz w:val="28"/>
          <w:szCs w:val="28"/>
        </w:rPr>
        <w:t>8-2022</w:t>
      </w:r>
      <w:r w:rsidRPr="00833E1A">
        <w:rPr>
          <w:rFonts w:ascii="Times New Roman" w:hAnsi="Times New Roman"/>
          <w:b/>
          <w:sz w:val="28"/>
          <w:szCs w:val="28"/>
        </w:rPr>
        <w:t xml:space="preserve"> год</w:t>
      </w:r>
      <w:r>
        <w:rPr>
          <w:rFonts w:ascii="Times New Roman" w:hAnsi="Times New Roman"/>
          <w:b/>
          <w:sz w:val="28"/>
          <w:szCs w:val="28"/>
        </w:rPr>
        <w:t>ы</w:t>
      </w:r>
      <w:r w:rsidRPr="00833E1A">
        <w:rPr>
          <w:rFonts w:ascii="Times New Roman" w:hAnsi="Times New Roman"/>
          <w:b/>
          <w:sz w:val="28"/>
          <w:szCs w:val="28"/>
        </w:rPr>
        <w:t>»</w:t>
      </w:r>
    </w:p>
    <w:p w:rsidR="001A1347" w:rsidRPr="007F5482" w:rsidRDefault="001A1347" w:rsidP="00023B75">
      <w:pPr>
        <w:spacing w:after="0" w:line="100" w:lineRule="atLeast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1A1347" w:rsidRPr="007F5482" w:rsidRDefault="001A1347" w:rsidP="00023B75">
      <w:pPr>
        <w:spacing w:after="240" w:line="240" w:lineRule="auto"/>
        <w:jc w:val="center"/>
        <w:rPr>
          <w:rFonts w:ascii="Times New Roman" w:hAnsi="Times New Roman"/>
          <w:b/>
          <w:sz w:val="36"/>
          <w:szCs w:val="28"/>
          <w:lang w:eastAsia="ru-RU"/>
        </w:rPr>
      </w:pPr>
    </w:p>
    <w:p w:rsidR="001A1347" w:rsidRPr="007F5482" w:rsidRDefault="001A1347" w:rsidP="00023B75">
      <w:pPr>
        <w:spacing w:after="240" w:line="240" w:lineRule="auto"/>
        <w:jc w:val="center"/>
        <w:rPr>
          <w:rFonts w:ascii="Times New Roman" w:hAnsi="Times New Roman"/>
          <w:b/>
          <w:sz w:val="36"/>
          <w:szCs w:val="28"/>
          <w:lang w:eastAsia="ru-RU"/>
        </w:rPr>
      </w:pPr>
    </w:p>
    <w:p w:rsidR="001A1347" w:rsidRDefault="001A1347" w:rsidP="00023B75">
      <w:pPr>
        <w:spacing w:after="24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A1347" w:rsidRPr="006D0AB4" w:rsidRDefault="001A1347" w:rsidP="00023B75">
      <w:pPr>
        <w:spacing w:after="24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1A1347" w:rsidRDefault="001A1347" w:rsidP="00023B75">
      <w:pPr>
        <w:pStyle w:val="NoSpacing"/>
        <w:ind w:left="2832" w:firstLine="708"/>
        <w:rPr>
          <w:rFonts w:ascii="Times New Roman" w:hAnsi="Times New Roman"/>
          <w:b/>
          <w:sz w:val="24"/>
          <w:szCs w:val="24"/>
          <w:lang w:eastAsia="ru-RU"/>
        </w:rPr>
      </w:pPr>
    </w:p>
    <w:p w:rsidR="001A1347" w:rsidRDefault="001A1347" w:rsidP="00023B75">
      <w:pPr>
        <w:pStyle w:val="NoSpacing"/>
        <w:ind w:left="2832" w:firstLine="708"/>
        <w:rPr>
          <w:rFonts w:ascii="Times New Roman" w:hAnsi="Times New Roman"/>
          <w:b/>
          <w:sz w:val="24"/>
          <w:szCs w:val="24"/>
          <w:lang w:eastAsia="ru-RU"/>
        </w:rPr>
      </w:pPr>
    </w:p>
    <w:p w:rsidR="001A1347" w:rsidRDefault="001A1347" w:rsidP="00023B75">
      <w:pPr>
        <w:pStyle w:val="NoSpacing"/>
        <w:ind w:left="2832" w:firstLine="708"/>
        <w:rPr>
          <w:rFonts w:ascii="Times New Roman" w:hAnsi="Times New Roman"/>
          <w:b/>
          <w:sz w:val="24"/>
          <w:szCs w:val="24"/>
          <w:lang w:eastAsia="ru-RU"/>
        </w:rPr>
      </w:pPr>
    </w:p>
    <w:p w:rsidR="001A1347" w:rsidRDefault="001A1347" w:rsidP="00023B75">
      <w:pPr>
        <w:pStyle w:val="NoSpacing"/>
        <w:ind w:left="2832" w:firstLine="708"/>
        <w:rPr>
          <w:rFonts w:ascii="Times New Roman" w:hAnsi="Times New Roman"/>
          <w:b/>
          <w:sz w:val="24"/>
          <w:szCs w:val="24"/>
          <w:lang w:eastAsia="ru-RU"/>
        </w:rPr>
      </w:pPr>
    </w:p>
    <w:p w:rsidR="001A1347" w:rsidRDefault="001A1347" w:rsidP="00023B75">
      <w:pPr>
        <w:pStyle w:val="NoSpacing"/>
        <w:ind w:left="2832" w:firstLine="708"/>
        <w:rPr>
          <w:rFonts w:ascii="Times New Roman" w:hAnsi="Times New Roman"/>
          <w:b/>
          <w:sz w:val="24"/>
          <w:szCs w:val="24"/>
          <w:lang w:eastAsia="ru-RU"/>
        </w:rPr>
      </w:pPr>
    </w:p>
    <w:p w:rsidR="001A1347" w:rsidRDefault="001A1347" w:rsidP="00023B75">
      <w:pPr>
        <w:pStyle w:val="NoSpacing"/>
        <w:ind w:left="2832" w:firstLine="708"/>
        <w:rPr>
          <w:rFonts w:ascii="Times New Roman" w:hAnsi="Times New Roman"/>
          <w:b/>
          <w:sz w:val="24"/>
          <w:szCs w:val="24"/>
          <w:lang w:eastAsia="ru-RU"/>
        </w:rPr>
      </w:pPr>
    </w:p>
    <w:p w:rsidR="001A1347" w:rsidRDefault="001A1347" w:rsidP="00023B75">
      <w:pPr>
        <w:pStyle w:val="NoSpacing"/>
        <w:ind w:left="2832" w:firstLine="708"/>
        <w:rPr>
          <w:rFonts w:ascii="Times New Roman" w:hAnsi="Times New Roman"/>
          <w:b/>
          <w:sz w:val="24"/>
          <w:szCs w:val="24"/>
          <w:lang w:eastAsia="ru-RU"/>
        </w:rPr>
      </w:pPr>
    </w:p>
    <w:p w:rsidR="001A1347" w:rsidRDefault="001A1347" w:rsidP="00023B75">
      <w:pPr>
        <w:pStyle w:val="NoSpacing"/>
        <w:ind w:left="2832" w:firstLine="708"/>
        <w:rPr>
          <w:rFonts w:ascii="Times New Roman" w:hAnsi="Times New Roman"/>
          <w:b/>
          <w:sz w:val="24"/>
          <w:szCs w:val="24"/>
          <w:lang w:eastAsia="ru-RU"/>
        </w:rPr>
      </w:pPr>
    </w:p>
    <w:p w:rsidR="001A1347" w:rsidRDefault="001A1347" w:rsidP="00023B75">
      <w:pPr>
        <w:pStyle w:val="NoSpacing"/>
        <w:ind w:left="2832" w:firstLine="708"/>
        <w:rPr>
          <w:rFonts w:ascii="Times New Roman" w:hAnsi="Times New Roman"/>
          <w:b/>
          <w:sz w:val="24"/>
          <w:szCs w:val="24"/>
          <w:lang w:eastAsia="ru-RU"/>
        </w:rPr>
      </w:pPr>
    </w:p>
    <w:p w:rsidR="001A1347" w:rsidRDefault="001A1347" w:rsidP="00023B75">
      <w:pPr>
        <w:pStyle w:val="NoSpacing"/>
        <w:ind w:left="2832" w:firstLine="708"/>
        <w:rPr>
          <w:rFonts w:ascii="Times New Roman" w:hAnsi="Times New Roman"/>
          <w:b/>
          <w:sz w:val="24"/>
          <w:szCs w:val="24"/>
          <w:lang w:eastAsia="ru-RU"/>
        </w:rPr>
      </w:pPr>
    </w:p>
    <w:p w:rsidR="001A1347" w:rsidRDefault="001A1347" w:rsidP="00023B75">
      <w:pPr>
        <w:pStyle w:val="NoSpacing"/>
        <w:ind w:left="2832" w:firstLine="708"/>
        <w:rPr>
          <w:rFonts w:ascii="Times New Roman" w:hAnsi="Times New Roman"/>
          <w:b/>
          <w:sz w:val="24"/>
          <w:szCs w:val="24"/>
          <w:lang w:eastAsia="ru-RU"/>
        </w:rPr>
      </w:pPr>
    </w:p>
    <w:p w:rsidR="001A1347" w:rsidRDefault="001A1347" w:rsidP="007B1311">
      <w:pPr>
        <w:pStyle w:val="NoSpacing"/>
        <w:rPr>
          <w:rFonts w:ascii="Times New Roman" w:hAnsi="Times New Roman"/>
          <w:b/>
          <w:sz w:val="24"/>
          <w:szCs w:val="24"/>
          <w:lang w:eastAsia="ru-RU"/>
        </w:rPr>
      </w:pPr>
    </w:p>
    <w:p w:rsidR="001A1347" w:rsidRDefault="001A1347" w:rsidP="007B1311">
      <w:pPr>
        <w:pStyle w:val="NoSpacing"/>
        <w:rPr>
          <w:rFonts w:ascii="Times New Roman" w:hAnsi="Times New Roman"/>
          <w:b/>
          <w:sz w:val="24"/>
          <w:szCs w:val="24"/>
          <w:lang w:eastAsia="ru-RU"/>
        </w:rPr>
      </w:pPr>
    </w:p>
    <w:p w:rsidR="001A1347" w:rsidRDefault="001A1347" w:rsidP="007B1311">
      <w:pPr>
        <w:pStyle w:val="NoSpacing"/>
        <w:rPr>
          <w:rFonts w:ascii="Times New Roman" w:hAnsi="Times New Roman"/>
          <w:b/>
          <w:sz w:val="24"/>
          <w:szCs w:val="24"/>
          <w:lang w:eastAsia="ru-RU"/>
        </w:rPr>
      </w:pPr>
    </w:p>
    <w:p w:rsidR="001A1347" w:rsidRDefault="001A1347" w:rsidP="007B1311">
      <w:pPr>
        <w:pStyle w:val="NoSpacing"/>
        <w:rPr>
          <w:rFonts w:ascii="Times New Roman" w:hAnsi="Times New Roman"/>
          <w:b/>
          <w:sz w:val="24"/>
          <w:szCs w:val="24"/>
          <w:lang w:eastAsia="ru-RU"/>
        </w:rPr>
      </w:pPr>
    </w:p>
    <w:p w:rsidR="001A1347" w:rsidRDefault="001A1347" w:rsidP="007B1311">
      <w:pPr>
        <w:pStyle w:val="NoSpacing"/>
        <w:rPr>
          <w:rFonts w:ascii="Times New Roman" w:hAnsi="Times New Roman"/>
          <w:b/>
          <w:sz w:val="24"/>
          <w:szCs w:val="24"/>
          <w:lang w:eastAsia="ru-RU"/>
        </w:rPr>
      </w:pPr>
    </w:p>
    <w:p w:rsidR="001A1347" w:rsidRDefault="001A1347" w:rsidP="007B1311">
      <w:pPr>
        <w:pStyle w:val="NoSpacing"/>
        <w:rPr>
          <w:rFonts w:ascii="Times New Roman" w:hAnsi="Times New Roman"/>
          <w:b/>
          <w:sz w:val="24"/>
          <w:szCs w:val="24"/>
          <w:lang w:eastAsia="ru-RU"/>
        </w:rPr>
      </w:pPr>
    </w:p>
    <w:p w:rsidR="001A1347" w:rsidRDefault="001A1347" w:rsidP="007B1311">
      <w:pPr>
        <w:pStyle w:val="NoSpacing"/>
        <w:rPr>
          <w:rFonts w:ascii="Times New Roman" w:hAnsi="Times New Roman"/>
          <w:b/>
          <w:sz w:val="24"/>
          <w:szCs w:val="24"/>
          <w:lang w:eastAsia="ru-RU"/>
        </w:rPr>
      </w:pPr>
    </w:p>
    <w:p w:rsidR="001A1347" w:rsidRDefault="001A1347" w:rsidP="007B1311">
      <w:pPr>
        <w:pStyle w:val="NoSpacing"/>
        <w:rPr>
          <w:rFonts w:ascii="Times New Roman" w:hAnsi="Times New Roman"/>
          <w:b/>
          <w:sz w:val="24"/>
          <w:szCs w:val="24"/>
          <w:lang w:eastAsia="ru-RU"/>
        </w:rPr>
      </w:pPr>
    </w:p>
    <w:p w:rsidR="001A1347" w:rsidRDefault="001A1347" w:rsidP="007B1311">
      <w:pPr>
        <w:pStyle w:val="NoSpacing"/>
        <w:rPr>
          <w:rFonts w:ascii="Times New Roman" w:hAnsi="Times New Roman"/>
          <w:b/>
          <w:sz w:val="24"/>
          <w:szCs w:val="24"/>
          <w:lang w:eastAsia="ru-RU"/>
        </w:rPr>
      </w:pPr>
    </w:p>
    <w:p w:rsidR="001A1347" w:rsidRDefault="001A1347" w:rsidP="007B1311">
      <w:pPr>
        <w:pStyle w:val="NoSpacing"/>
        <w:rPr>
          <w:rFonts w:ascii="Times New Roman" w:hAnsi="Times New Roman"/>
          <w:b/>
          <w:sz w:val="24"/>
          <w:szCs w:val="24"/>
          <w:lang w:eastAsia="ru-RU"/>
        </w:rPr>
      </w:pPr>
    </w:p>
    <w:p w:rsidR="001A1347" w:rsidRDefault="001A1347" w:rsidP="007B1311">
      <w:pPr>
        <w:pStyle w:val="NoSpacing"/>
        <w:rPr>
          <w:rFonts w:ascii="Times New Roman" w:hAnsi="Times New Roman"/>
          <w:b/>
          <w:sz w:val="24"/>
          <w:szCs w:val="24"/>
          <w:lang w:eastAsia="ru-RU"/>
        </w:rPr>
      </w:pPr>
    </w:p>
    <w:p w:rsidR="001A1347" w:rsidRDefault="001A1347" w:rsidP="007B1311">
      <w:pPr>
        <w:pStyle w:val="NoSpacing"/>
        <w:rPr>
          <w:rFonts w:ascii="Times New Roman" w:hAnsi="Times New Roman"/>
          <w:b/>
          <w:sz w:val="24"/>
          <w:szCs w:val="24"/>
          <w:lang w:eastAsia="ru-RU"/>
        </w:rPr>
      </w:pPr>
    </w:p>
    <w:p w:rsidR="001A1347" w:rsidRDefault="001A1347" w:rsidP="00023B75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Утверждена  </w:t>
      </w:r>
    </w:p>
    <w:p w:rsidR="001A1347" w:rsidRDefault="001A1347" w:rsidP="00054601">
      <w:pPr>
        <w:spacing w:after="0" w:line="240" w:lineRule="auto"/>
        <w:ind w:left="4956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         П</w:t>
      </w:r>
      <w:r w:rsidRPr="004D68F2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остановлением  </w:t>
      </w: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Администрации</w:t>
      </w:r>
    </w:p>
    <w:p w:rsidR="001A1347" w:rsidRDefault="001A1347" w:rsidP="0083788B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7B5BA6">
        <w:rPr>
          <w:rFonts w:ascii="Times New Roman" w:hAnsi="Times New Roman"/>
          <w:b/>
          <w:sz w:val="24"/>
          <w:szCs w:val="24"/>
          <w:lang w:eastAsia="ru-RU"/>
        </w:rPr>
        <w:t xml:space="preserve">                   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                                                                       Первоавгустовского сельсовета</w:t>
      </w:r>
    </w:p>
    <w:p w:rsidR="001A1347" w:rsidRDefault="001A1347" w:rsidP="0083788B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ab/>
      </w:r>
      <w:r>
        <w:rPr>
          <w:rFonts w:ascii="Times New Roman" w:hAnsi="Times New Roman"/>
          <w:b/>
          <w:sz w:val="24"/>
          <w:szCs w:val="24"/>
          <w:lang w:eastAsia="ru-RU"/>
        </w:rPr>
        <w:tab/>
      </w:r>
      <w:r>
        <w:rPr>
          <w:rFonts w:ascii="Times New Roman" w:hAnsi="Times New Roman"/>
          <w:b/>
          <w:sz w:val="24"/>
          <w:szCs w:val="24"/>
          <w:lang w:eastAsia="ru-RU"/>
        </w:rPr>
        <w:tab/>
      </w:r>
      <w:r>
        <w:rPr>
          <w:rFonts w:ascii="Times New Roman" w:hAnsi="Times New Roman"/>
          <w:b/>
          <w:sz w:val="24"/>
          <w:szCs w:val="24"/>
          <w:lang w:eastAsia="ru-RU"/>
        </w:rPr>
        <w:tab/>
      </w:r>
      <w:r>
        <w:rPr>
          <w:rFonts w:ascii="Times New Roman" w:hAnsi="Times New Roman"/>
          <w:b/>
          <w:sz w:val="24"/>
          <w:szCs w:val="24"/>
          <w:lang w:eastAsia="ru-RU"/>
        </w:rPr>
        <w:tab/>
      </w:r>
      <w:r>
        <w:rPr>
          <w:rFonts w:ascii="Times New Roman" w:hAnsi="Times New Roman"/>
          <w:b/>
          <w:sz w:val="24"/>
          <w:szCs w:val="24"/>
          <w:lang w:eastAsia="ru-RU"/>
        </w:rPr>
        <w:tab/>
      </w:r>
      <w:r>
        <w:rPr>
          <w:rFonts w:ascii="Times New Roman" w:hAnsi="Times New Roman"/>
          <w:b/>
          <w:sz w:val="24"/>
          <w:szCs w:val="24"/>
          <w:lang w:eastAsia="ru-RU"/>
        </w:rPr>
        <w:tab/>
        <w:t xml:space="preserve">         Дмитриевского района</w:t>
      </w:r>
    </w:p>
    <w:p w:rsidR="001A1347" w:rsidRDefault="001A1347" w:rsidP="0083788B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ab/>
      </w:r>
      <w:r>
        <w:rPr>
          <w:rFonts w:ascii="Times New Roman" w:hAnsi="Times New Roman"/>
          <w:b/>
          <w:sz w:val="24"/>
          <w:szCs w:val="24"/>
          <w:lang w:eastAsia="ru-RU"/>
        </w:rPr>
        <w:tab/>
      </w:r>
      <w:r>
        <w:rPr>
          <w:rFonts w:ascii="Times New Roman" w:hAnsi="Times New Roman"/>
          <w:b/>
          <w:sz w:val="24"/>
          <w:szCs w:val="24"/>
          <w:lang w:eastAsia="ru-RU"/>
        </w:rPr>
        <w:tab/>
      </w:r>
      <w:r>
        <w:rPr>
          <w:rFonts w:ascii="Times New Roman" w:hAnsi="Times New Roman"/>
          <w:b/>
          <w:sz w:val="24"/>
          <w:szCs w:val="24"/>
          <w:lang w:eastAsia="ru-RU"/>
        </w:rPr>
        <w:tab/>
      </w:r>
      <w:r>
        <w:rPr>
          <w:rFonts w:ascii="Times New Roman" w:hAnsi="Times New Roman"/>
          <w:b/>
          <w:sz w:val="24"/>
          <w:szCs w:val="24"/>
          <w:lang w:eastAsia="ru-RU"/>
        </w:rPr>
        <w:tab/>
      </w:r>
      <w:r>
        <w:rPr>
          <w:rFonts w:ascii="Times New Roman" w:hAnsi="Times New Roman"/>
          <w:b/>
          <w:sz w:val="24"/>
          <w:szCs w:val="24"/>
          <w:lang w:eastAsia="ru-RU"/>
        </w:rPr>
        <w:tab/>
      </w:r>
      <w:r>
        <w:rPr>
          <w:rFonts w:ascii="Times New Roman" w:hAnsi="Times New Roman"/>
          <w:b/>
          <w:sz w:val="24"/>
          <w:szCs w:val="24"/>
          <w:lang w:eastAsia="ru-RU"/>
        </w:rPr>
        <w:tab/>
        <w:t xml:space="preserve">         Курской области</w:t>
      </w:r>
    </w:p>
    <w:p w:rsidR="001A1347" w:rsidRPr="007B5BA6" w:rsidRDefault="001A1347" w:rsidP="0083788B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ab/>
      </w:r>
      <w:r>
        <w:rPr>
          <w:rFonts w:ascii="Times New Roman" w:hAnsi="Times New Roman"/>
          <w:b/>
          <w:sz w:val="24"/>
          <w:szCs w:val="24"/>
          <w:lang w:eastAsia="ru-RU"/>
        </w:rPr>
        <w:tab/>
      </w:r>
      <w:r>
        <w:rPr>
          <w:rFonts w:ascii="Times New Roman" w:hAnsi="Times New Roman"/>
          <w:b/>
          <w:sz w:val="24"/>
          <w:szCs w:val="24"/>
          <w:lang w:eastAsia="ru-RU"/>
        </w:rPr>
        <w:tab/>
      </w:r>
      <w:r>
        <w:rPr>
          <w:rFonts w:ascii="Times New Roman" w:hAnsi="Times New Roman"/>
          <w:b/>
          <w:sz w:val="24"/>
          <w:szCs w:val="24"/>
          <w:lang w:eastAsia="ru-RU"/>
        </w:rPr>
        <w:tab/>
      </w:r>
      <w:r>
        <w:rPr>
          <w:rFonts w:ascii="Times New Roman" w:hAnsi="Times New Roman"/>
          <w:b/>
          <w:sz w:val="24"/>
          <w:szCs w:val="24"/>
          <w:lang w:eastAsia="ru-RU"/>
        </w:rPr>
        <w:tab/>
      </w:r>
      <w:r>
        <w:rPr>
          <w:rFonts w:ascii="Times New Roman" w:hAnsi="Times New Roman"/>
          <w:b/>
          <w:sz w:val="24"/>
          <w:szCs w:val="24"/>
          <w:lang w:eastAsia="ru-RU"/>
        </w:rPr>
        <w:tab/>
      </w:r>
      <w:r>
        <w:rPr>
          <w:rFonts w:ascii="Times New Roman" w:hAnsi="Times New Roman"/>
          <w:b/>
          <w:sz w:val="24"/>
          <w:szCs w:val="24"/>
          <w:lang w:eastAsia="ru-RU"/>
        </w:rPr>
        <w:tab/>
        <w:t xml:space="preserve">          22 ноября 2017 года № 118</w:t>
      </w:r>
    </w:p>
    <w:p w:rsidR="001A1347" w:rsidRPr="00EB4826" w:rsidRDefault="001A1347" w:rsidP="00023B75">
      <w:pPr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/>
          <w:b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                        </w:t>
      </w:r>
      <w:r w:rsidRPr="00EB4826">
        <w:rPr>
          <w:rFonts w:ascii="Times New Roman" w:hAnsi="Times New Roman"/>
          <w:b/>
          <w:sz w:val="24"/>
          <w:szCs w:val="24"/>
        </w:rPr>
        <w:t xml:space="preserve">          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462"/>
      </w:tblGrid>
      <w:tr w:rsidR="001A1347" w:rsidRPr="007B5BA6" w:rsidTr="00C51384">
        <w:tc>
          <w:tcPr>
            <w:tcW w:w="9463" w:type="dxa"/>
            <w:tcBorders>
              <w:top w:val="nil"/>
              <w:left w:val="nil"/>
              <w:bottom w:val="nil"/>
              <w:right w:val="nil"/>
            </w:tcBorders>
          </w:tcPr>
          <w:p w:rsidR="001A1347" w:rsidRPr="007D73DC" w:rsidRDefault="001A1347" w:rsidP="00C51384">
            <w:pPr>
              <w:pStyle w:val="ConsPlusNormal"/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A1347" w:rsidRPr="007B5BA6" w:rsidRDefault="001A1347" w:rsidP="00023B75">
      <w:pPr>
        <w:pStyle w:val="ConsPlusTitle"/>
        <w:widowControl/>
      </w:pPr>
    </w:p>
    <w:p w:rsidR="001A1347" w:rsidRPr="00047C5B" w:rsidRDefault="001A1347" w:rsidP="00023B75">
      <w:pPr>
        <w:tabs>
          <w:tab w:val="left" w:pos="2340"/>
        </w:tabs>
        <w:ind w:left="360"/>
        <w:jc w:val="center"/>
        <w:rPr>
          <w:rFonts w:cs="Calibri"/>
        </w:rPr>
      </w:pPr>
      <w:r w:rsidRPr="007B5BA6">
        <w:rPr>
          <w:rFonts w:ascii="Times New Roman" w:hAnsi="Times New Roman"/>
          <w:b/>
          <w:bCs/>
          <w:sz w:val="40"/>
          <w:szCs w:val="40"/>
          <w:lang w:eastAsia="ru-RU"/>
        </w:rPr>
        <w:t>Муниципальная программа</w:t>
      </w:r>
    </w:p>
    <w:p w:rsidR="001A1347" w:rsidRPr="00833E1A" w:rsidRDefault="001A1347" w:rsidP="0083788B">
      <w:pPr>
        <w:tabs>
          <w:tab w:val="left" w:pos="5700"/>
          <w:tab w:val="left" w:pos="6120"/>
          <w:tab w:val="left" w:pos="7088"/>
        </w:tabs>
        <w:suppressAutoHyphens/>
        <w:ind w:right="-1"/>
        <w:jc w:val="center"/>
        <w:rPr>
          <w:rFonts w:ascii="Times New Roman" w:hAnsi="Times New Roman"/>
          <w:b/>
          <w:sz w:val="28"/>
          <w:szCs w:val="28"/>
        </w:rPr>
      </w:pPr>
      <w:r w:rsidRPr="00833E1A">
        <w:rPr>
          <w:rFonts w:ascii="Times New Roman" w:hAnsi="Times New Roman"/>
          <w:b/>
          <w:sz w:val="28"/>
          <w:szCs w:val="28"/>
        </w:rPr>
        <w:t xml:space="preserve">«Формирование современной городской среды </w:t>
      </w:r>
      <w:r>
        <w:rPr>
          <w:rFonts w:ascii="Times New Roman" w:hAnsi="Times New Roman"/>
          <w:b/>
          <w:sz w:val="28"/>
          <w:szCs w:val="28"/>
        </w:rPr>
        <w:t>на территории МО «Первоавгустовский сельсовет</w:t>
      </w:r>
      <w:r w:rsidRPr="00833E1A">
        <w:rPr>
          <w:rFonts w:ascii="Times New Roman" w:hAnsi="Times New Roman"/>
          <w:b/>
          <w:sz w:val="28"/>
          <w:szCs w:val="28"/>
        </w:rPr>
        <w:t>»</w:t>
      </w:r>
      <w:r>
        <w:rPr>
          <w:rFonts w:ascii="Times New Roman" w:hAnsi="Times New Roman"/>
          <w:b/>
          <w:sz w:val="28"/>
          <w:szCs w:val="28"/>
        </w:rPr>
        <w:t xml:space="preserve"> Дмитриевского района </w:t>
      </w:r>
      <w:r w:rsidRPr="00833E1A">
        <w:rPr>
          <w:rFonts w:ascii="Times New Roman" w:hAnsi="Times New Roman"/>
          <w:b/>
          <w:sz w:val="28"/>
          <w:szCs w:val="28"/>
        </w:rPr>
        <w:t xml:space="preserve"> Курской области на 201</w:t>
      </w:r>
      <w:r>
        <w:rPr>
          <w:rFonts w:ascii="Times New Roman" w:hAnsi="Times New Roman"/>
          <w:b/>
          <w:sz w:val="28"/>
          <w:szCs w:val="28"/>
        </w:rPr>
        <w:t>8-2022</w:t>
      </w:r>
      <w:r w:rsidRPr="00833E1A">
        <w:rPr>
          <w:rFonts w:ascii="Times New Roman" w:hAnsi="Times New Roman"/>
          <w:b/>
          <w:sz w:val="28"/>
          <w:szCs w:val="28"/>
        </w:rPr>
        <w:t xml:space="preserve"> год</w:t>
      </w:r>
      <w:r>
        <w:rPr>
          <w:rFonts w:ascii="Times New Roman" w:hAnsi="Times New Roman"/>
          <w:b/>
          <w:sz w:val="28"/>
          <w:szCs w:val="28"/>
        </w:rPr>
        <w:t>ы</w:t>
      </w:r>
      <w:r w:rsidRPr="00833E1A">
        <w:rPr>
          <w:rFonts w:ascii="Times New Roman" w:hAnsi="Times New Roman"/>
          <w:b/>
          <w:sz w:val="28"/>
          <w:szCs w:val="28"/>
        </w:rPr>
        <w:t>»</w:t>
      </w:r>
    </w:p>
    <w:p w:rsidR="001A1347" w:rsidRPr="00143AE3" w:rsidRDefault="001A1347" w:rsidP="0083788B">
      <w:pPr>
        <w:spacing w:after="240" w:line="240" w:lineRule="auto"/>
        <w:jc w:val="center"/>
        <w:rPr>
          <w:rFonts w:ascii="Times New Roman" w:hAnsi="Times New Roman"/>
          <w:b/>
          <w:sz w:val="24"/>
          <w:szCs w:val="28"/>
          <w:lang w:eastAsia="ru-RU"/>
        </w:rPr>
      </w:pPr>
      <w:r w:rsidRPr="007B5BA6">
        <w:rPr>
          <w:rFonts w:ascii="Times New Roman" w:hAnsi="Times New Roman"/>
          <w:bCs/>
          <w:sz w:val="40"/>
          <w:szCs w:val="40"/>
          <w:lang w:eastAsia="ru-RU"/>
        </w:rPr>
        <w:br/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Паспорт </w:t>
      </w:r>
      <w:r w:rsidRPr="007B5BA6">
        <w:rPr>
          <w:rFonts w:ascii="Times New Roman" w:hAnsi="Times New Roman"/>
          <w:b/>
          <w:bCs/>
          <w:sz w:val="24"/>
          <w:szCs w:val="24"/>
          <w:lang w:eastAsia="ru-RU"/>
        </w:rPr>
        <w:t>муниципальной Программы</w:t>
      </w:r>
      <w:r w:rsidRPr="007B5BA6">
        <w:rPr>
          <w:rFonts w:ascii="Times New Roman" w:hAnsi="Times New Roman"/>
          <w:b/>
          <w:bCs/>
          <w:sz w:val="24"/>
          <w:szCs w:val="24"/>
          <w:lang w:eastAsia="ru-RU"/>
        </w:rPr>
        <w:br/>
      </w:r>
      <w:r w:rsidRPr="00143AE3">
        <w:rPr>
          <w:rFonts w:ascii="Times New Roman" w:hAnsi="Times New Roman"/>
          <w:b/>
          <w:sz w:val="24"/>
          <w:szCs w:val="28"/>
          <w:lang w:eastAsia="ru-RU"/>
        </w:rPr>
        <w:t>«Формирование современной городской среды на</w:t>
      </w:r>
      <w:r>
        <w:rPr>
          <w:rFonts w:ascii="Times New Roman" w:hAnsi="Times New Roman"/>
          <w:b/>
          <w:sz w:val="24"/>
          <w:szCs w:val="28"/>
          <w:lang w:eastAsia="ru-RU"/>
        </w:rPr>
        <w:t xml:space="preserve"> территории МО «Первоавгустовский сельсовет» Дмитриевского района  Курской области                    на         </w:t>
      </w:r>
      <w:r w:rsidRPr="00143AE3">
        <w:rPr>
          <w:rFonts w:ascii="Times New Roman" w:hAnsi="Times New Roman"/>
          <w:b/>
          <w:sz w:val="24"/>
          <w:szCs w:val="28"/>
          <w:lang w:eastAsia="ru-RU"/>
        </w:rPr>
        <w:t>201</w:t>
      </w:r>
      <w:r>
        <w:rPr>
          <w:rFonts w:ascii="Times New Roman" w:hAnsi="Times New Roman"/>
          <w:b/>
          <w:sz w:val="24"/>
          <w:szCs w:val="28"/>
          <w:lang w:eastAsia="ru-RU"/>
        </w:rPr>
        <w:t>8-2022</w:t>
      </w:r>
      <w:r w:rsidRPr="00143AE3">
        <w:rPr>
          <w:rFonts w:ascii="Times New Roman" w:hAnsi="Times New Roman"/>
          <w:b/>
          <w:sz w:val="24"/>
          <w:szCs w:val="28"/>
          <w:lang w:eastAsia="ru-RU"/>
        </w:rPr>
        <w:t xml:space="preserve"> год</w:t>
      </w:r>
      <w:r>
        <w:rPr>
          <w:rFonts w:ascii="Times New Roman" w:hAnsi="Times New Roman"/>
          <w:b/>
          <w:sz w:val="24"/>
          <w:szCs w:val="28"/>
          <w:lang w:eastAsia="ru-RU"/>
        </w:rPr>
        <w:t>ы</w:t>
      </w:r>
      <w:r w:rsidRPr="00143AE3">
        <w:rPr>
          <w:rFonts w:ascii="Times New Roman" w:hAnsi="Times New Roman"/>
          <w:b/>
          <w:sz w:val="24"/>
          <w:szCs w:val="28"/>
          <w:lang w:eastAsia="ru-RU"/>
        </w:rPr>
        <w:t>»</w:t>
      </w:r>
    </w:p>
    <w:p w:rsidR="001A1347" w:rsidRPr="009C1133" w:rsidRDefault="001A1347" w:rsidP="00023B75">
      <w:pPr>
        <w:spacing w:after="240" w:line="240" w:lineRule="auto"/>
        <w:jc w:val="center"/>
        <w:rPr>
          <w:rFonts w:ascii="Times New Roman" w:hAnsi="Times New Roman"/>
          <w:sz w:val="40"/>
          <w:szCs w:val="40"/>
          <w:lang w:eastAsia="ru-RU"/>
        </w:rPr>
      </w:pP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2627"/>
        <w:gridCol w:w="6718"/>
      </w:tblGrid>
      <w:tr w:rsidR="001A1347" w:rsidRPr="007B5BA6" w:rsidTr="00C51384">
        <w:tc>
          <w:tcPr>
            <w:tcW w:w="262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7B5BA6" w:rsidRDefault="001A1347" w:rsidP="00C51384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Наименование муниципальной </w:t>
            </w:r>
            <w:r w:rsidRPr="007B5BA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программы</w:t>
            </w:r>
          </w:p>
        </w:tc>
        <w:tc>
          <w:tcPr>
            <w:tcW w:w="6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833E1A" w:rsidRDefault="001A1347" w:rsidP="00C51384">
            <w:pPr>
              <w:spacing w:after="24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833E1A">
              <w:rPr>
                <w:rFonts w:ascii="Times New Roman" w:hAnsi="Times New Roman"/>
                <w:sz w:val="24"/>
                <w:szCs w:val="28"/>
                <w:lang w:eastAsia="ru-RU"/>
              </w:rPr>
              <w:t>«Формирование современной городской среды на</w:t>
            </w: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территории МО «Первоавгустовский сельсовет</w:t>
            </w:r>
            <w:r w:rsidRPr="00833E1A">
              <w:rPr>
                <w:rFonts w:ascii="Times New Roman" w:hAnsi="Times New Roman"/>
                <w:sz w:val="24"/>
                <w:szCs w:val="28"/>
                <w:lang w:eastAsia="ru-RU"/>
              </w:rPr>
              <w:t>»</w:t>
            </w: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Дмитриевского района</w:t>
            </w:r>
            <w:r w:rsidRPr="00833E1A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Курской области на 201</w:t>
            </w: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8-2022</w:t>
            </w:r>
            <w:r w:rsidRPr="00833E1A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год</w:t>
            </w: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ы</w:t>
            </w:r>
            <w:r w:rsidRPr="00833E1A">
              <w:rPr>
                <w:rFonts w:ascii="Times New Roman" w:hAnsi="Times New Roman"/>
                <w:sz w:val="24"/>
                <w:szCs w:val="28"/>
                <w:lang w:eastAsia="ru-RU"/>
              </w:rPr>
              <w:t>»</w:t>
            </w: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(далее -П</w:t>
            </w:r>
            <w:r w:rsidRPr="00143AE3">
              <w:rPr>
                <w:rFonts w:ascii="Times New Roman" w:hAnsi="Times New Roman"/>
                <w:sz w:val="24"/>
                <w:szCs w:val="24"/>
                <w:lang w:eastAsia="ru-RU"/>
              </w:rPr>
              <w:t>рограмма)</w:t>
            </w:r>
          </w:p>
        </w:tc>
      </w:tr>
      <w:tr w:rsidR="001A1347" w:rsidRPr="007B5BA6" w:rsidTr="00C51384">
        <w:tc>
          <w:tcPr>
            <w:tcW w:w="262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Default="001A1347" w:rsidP="00C51384">
            <w:pPr>
              <w:spacing w:after="24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Основание для разработки</w:t>
            </w:r>
          </w:p>
          <w:p w:rsidR="001A1347" w:rsidRPr="00143AE3" w:rsidRDefault="001A1347" w:rsidP="00C51384">
            <w:pPr>
              <w:spacing w:after="24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B5BA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программы </w:t>
            </w:r>
          </w:p>
        </w:tc>
        <w:tc>
          <w:tcPr>
            <w:tcW w:w="6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7B5BA6" w:rsidRDefault="001A1347" w:rsidP="00C51384">
            <w:pPr>
              <w:spacing w:after="24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5B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Гражданский кодекс Российской Федерации, Бюджетный кодекс Российской Федерации, Федеральный закон от 06.10.2003 N 131-ФЗ «Об общих принципах организации местного самоуправления в Российской Федерации», 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Постановление</w:t>
            </w:r>
            <w:r w:rsidRPr="00834EB6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Правительства Российской Федерации о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т 10.02.2017 №169, Постановление</w:t>
            </w:r>
            <w:r w:rsidRPr="00834EB6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Администрации Курской области от 14.03.2017 № 201-па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Устав МО «Первоавгустовский сельсовет</w:t>
            </w:r>
            <w:r w:rsidRPr="007B5BA6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Дмитриевского района</w:t>
            </w:r>
            <w:r w:rsidRPr="007B5B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Курской области.</w:t>
            </w:r>
          </w:p>
        </w:tc>
      </w:tr>
      <w:tr w:rsidR="001A1347" w:rsidRPr="007B5BA6" w:rsidTr="00C51384">
        <w:tc>
          <w:tcPr>
            <w:tcW w:w="262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7B5BA6" w:rsidRDefault="001A1347" w:rsidP="00C51384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5BA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Муниципа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льный заказчик муниципальной </w:t>
            </w:r>
            <w:r w:rsidRPr="007B5BA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программы</w:t>
            </w:r>
          </w:p>
        </w:tc>
        <w:tc>
          <w:tcPr>
            <w:tcW w:w="6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7B5BA6" w:rsidRDefault="001A1347" w:rsidP="00C51384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Администрация Первоавгустовского сельсовета Дмитриевского района</w:t>
            </w:r>
          </w:p>
        </w:tc>
      </w:tr>
      <w:tr w:rsidR="001A1347" w:rsidRPr="007B5BA6" w:rsidTr="00C51384">
        <w:tc>
          <w:tcPr>
            <w:tcW w:w="262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7B5BA6" w:rsidRDefault="001A1347" w:rsidP="00C51384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5BA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Представитель муниципального заказчика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(координатор) муниципальной </w:t>
            </w:r>
            <w:r w:rsidRPr="007B5BA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программы </w:t>
            </w:r>
          </w:p>
        </w:tc>
        <w:tc>
          <w:tcPr>
            <w:tcW w:w="6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7B5BA6" w:rsidRDefault="001A1347" w:rsidP="00C51384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Администрация Первоавгустовского сельсовета Дмитриевского района</w:t>
            </w:r>
          </w:p>
        </w:tc>
      </w:tr>
      <w:tr w:rsidR="001A1347" w:rsidRPr="007B5BA6" w:rsidTr="00C51384">
        <w:tc>
          <w:tcPr>
            <w:tcW w:w="262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7B5BA6" w:rsidRDefault="001A1347" w:rsidP="00C51384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Разработчики муниципальной </w:t>
            </w:r>
            <w:r w:rsidRPr="007B5BA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программы</w:t>
            </w:r>
          </w:p>
        </w:tc>
        <w:tc>
          <w:tcPr>
            <w:tcW w:w="6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7B5BA6" w:rsidRDefault="001A1347" w:rsidP="00C51384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Администрация Первоавгустовского сельсовета Дмитриевского района</w:t>
            </w:r>
          </w:p>
        </w:tc>
      </w:tr>
      <w:tr w:rsidR="001A1347" w:rsidRPr="007B5BA6" w:rsidTr="00C51384">
        <w:tc>
          <w:tcPr>
            <w:tcW w:w="262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7B5BA6" w:rsidRDefault="001A1347" w:rsidP="00C51384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Исполнители муниципальной </w:t>
            </w:r>
            <w:r w:rsidRPr="007B5BA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программы</w:t>
            </w:r>
          </w:p>
        </w:tc>
        <w:tc>
          <w:tcPr>
            <w:tcW w:w="6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7B5BA6" w:rsidRDefault="001A1347" w:rsidP="00C51384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Администрация Первоавгустовского сельсовета Дмитриевского района</w:t>
            </w:r>
          </w:p>
        </w:tc>
      </w:tr>
      <w:tr w:rsidR="001A1347" w:rsidRPr="007B5BA6" w:rsidTr="00C51384">
        <w:tc>
          <w:tcPr>
            <w:tcW w:w="262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7B5BA6" w:rsidRDefault="001A1347" w:rsidP="00C51384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Участники муниципальной </w:t>
            </w:r>
            <w:r w:rsidRPr="007B5BA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программы</w:t>
            </w:r>
          </w:p>
        </w:tc>
        <w:tc>
          <w:tcPr>
            <w:tcW w:w="6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Default="001A1347" w:rsidP="00C51384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Администрация Первоавгустовского сельсовета;</w:t>
            </w:r>
          </w:p>
          <w:p w:rsidR="001A1347" w:rsidRDefault="001A1347" w:rsidP="00C5138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собственники</w:t>
            </w:r>
            <w:r w:rsidRPr="00B76861">
              <w:rPr>
                <w:rFonts w:ascii="Times New Roman" w:hAnsi="Times New Roman"/>
                <w:sz w:val="24"/>
                <w:szCs w:val="24"/>
              </w:rPr>
              <w:t xml:space="preserve"> помещений в многоквартирных домах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(заинтересованные лица);</w:t>
            </w:r>
          </w:p>
          <w:p w:rsidR="001A1347" w:rsidRDefault="001A1347" w:rsidP="00C5138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B768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собственники</w:t>
            </w:r>
            <w:r w:rsidRPr="00B76861">
              <w:rPr>
                <w:rFonts w:ascii="Times New Roman" w:hAnsi="Times New Roman"/>
                <w:sz w:val="24"/>
                <w:szCs w:val="24"/>
              </w:rPr>
              <w:t xml:space="preserve"> иных зданий и сооружений, расположенных в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B76861">
              <w:rPr>
                <w:rFonts w:ascii="Times New Roman" w:hAnsi="Times New Roman"/>
                <w:sz w:val="24"/>
                <w:szCs w:val="24"/>
              </w:rPr>
              <w:t>границах дворовой территории, подлежащей благоустройству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(заинтересованные лица);</w:t>
            </w:r>
            <w:r w:rsidRPr="00B7686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A1347" w:rsidRPr="007B5BA6" w:rsidRDefault="001A1347" w:rsidP="00C51384">
            <w:pPr>
              <w:pStyle w:val="NoSpacing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5BA6">
              <w:rPr>
                <w:rFonts w:ascii="Times New Roman" w:hAnsi="Times New Roman"/>
                <w:sz w:val="24"/>
                <w:szCs w:val="24"/>
                <w:lang w:eastAsia="ru-RU"/>
              </w:rPr>
              <w:t>- Организации различных форм собственности, отобранные в порядке, предусмотренном действующим законодательством, привлеченные на основе аукционов.</w:t>
            </w:r>
          </w:p>
        </w:tc>
      </w:tr>
      <w:tr w:rsidR="001A1347" w:rsidRPr="007B5BA6" w:rsidTr="00C51384">
        <w:tc>
          <w:tcPr>
            <w:tcW w:w="262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7B5BA6" w:rsidRDefault="001A1347" w:rsidP="00C51384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Цель и задачи муниципальной </w:t>
            </w:r>
            <w:r w:rsidRPr="007B5BA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программы </w:t>
            </w:r>
          </w:p>
        </w:tc>
        <w:tc>
          <w:tcPr>
            <w:tcW w:w="6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7B5BA6" w:rsidRDefault="001A1347" w:rsidP="00C51384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Основной целью </w:t>
            </w:r>
            <w:r w:rsidRPr="007B5BA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программ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ы являе</w:t>
            </w:r>
            <w:r w:rsidRPr="007B5BA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тся</w:t>
            </w:r>
            <w:r w:rsidRPr="007B5BA6">
              <w:rPr>
                <w:rFonts w:ascii="Times New Roman" w:hAnsi="Times New Roman"/>
                <w:sz w:val="24"/>
                <w:szCs w:val="24"/>
                <w:lang w:eastAsia="ru-RU"/>
              </w:rPr>
              <w:t>:</w:t>
            </w:r>
          </w:p>
          <w:p w:rsidR="001A1347" w:rsidRPr="00F65C86" w:rsidRDefault="001A1347" w:rsidP="00C51384">
            <w:pPr>
              <w:pStyle w:val="NoSpacing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65C86">
              <w:rPr>
                <w:rFonts w:ascii="Times New Roman" w:hAnsi="Times New Roman"/>
                <w:sz w:val="24"/>
                <w:szCs w:val="28"/>
              </w:rPr>
              <w:t>Повышение у</w:t>
            </w:r>
            <w:r>
              <w:rPr>
                <w:rFonts w:ascii="Times New Roman" w:hAnsi="Times New Roman"/>
                <w:sz w:val="24"/>
                <w:szCs w:val="28"/>
              </w:rPr>
              <w:t>ровня благоустройства территории муниципального  образования «Первоавгустовский сельсовет» Дмитриевского района Курской области.</w:t>
            </w:r>
          </w:p>
          <w:p w:rsidR="001A1347" w:rsidRPr="007B5BA6" w:rsidRDefault="001A1347" w:rsidP="00C51384">
            <w:pPr>
              <w:pStyle w:val="NoSpacing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Основные задачи </w:t>
            </w:r>
            <w:r w:rsidRPr="007B5BA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программы:</w:t>
            </w:r>
          </w:p>
          <w:p w:rsidR="001A1347" w:rsidRPr="00F65C86" w:rsidRDefault="001A1347" w:rsidP="00C51384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65C86">
              <w:rPr>
                <w:rFonts w:ascii="Times New Roman" w:hAnsi="Times New Roman"/>
                <w:sz w:val="24"/>
                <w:szCs w:val="28"/>
              </w:rPr>
              <w:t>Повышение уровня благоустройства д</w:t>
            </w:r>
            <w:r>
              <w:rPr>
                <w:rFonts w:ascii="Times New Roman" w:hAnsi="Times New Roman"/>
                <w:sz w:val="24"/>
                <w:szCs w:val="28"/>
              </w:rPr>
              <w:t>воровых территорий муниципального образования «Первоавгустовский сельсовет» Дмитриевского района Курской области</w:t>
            </w:r>
            <w:r w:rsidRPr="00F65C86">
              <w:rPr>
                <w:rFonts w:ascii="Times New Roman" w:hAnsi="Times New Roman"/>
                <w:sz w:val="24"/>
                <w:szCs w:val="28"/>
              </w:rPr>
              <w:t xml:space="preserve">; </w:t>
            </w:r>
          </w:p>
          <w:p w:rsidR="001A1347" w:rsidRPr="00F65C86" w:rsidRDefault="001A1347" w:rsidP="00C51384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65C86">
              <w:rPr>
                <w:rFonts w:ascii="Times New Roman" w:hAnsi="Times New Roman"/>
                <w:sz w:val="24"/>
                <w:szCs w:val="28"/>
              </w:rPr>
              <w:t>Повышение уровня благоустройства муниципальных территорий общего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пользования (парков, скверов, н</w:t>
            </w:r>
            <w:r w:rsidRPr="00F65C86">
              <w:rPr>
                <w:rFonts w:ascii="Times New Roman" w:hAnsi="Times New Roman"/>
                <w:sz w:val="24"/>
                <w:szCs w:val="28"/>
              </w:rPr>
              <w:t xml:space="preserve">абережных и т.д.); </w:t>
            </w:r>
          </w:p>
          <w:p w:rsidR="001A1347" w:rsidRDefault="001A1347" w:rsidP="00C51384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65C86">
              <w:rPr>
                <w:rFonts w:ascii="Times New Roman" w:hAnsi="Times New Roman"/>
                <w:sz w:val="24"/>
                <w:szCs w:val="28"/>
              </w:rPr>
              <w:t>Повышение уровня вовлеченности заинтересованных граждан, организаций в реализацию мероприятий по благоуст</w:t>
            </w:r>
            <w:r>
              <w:rPr>
                <w:rFonts w:ascii="Times New Roman" w:hAnsi="Times New Roman"/>
                <w:sz w:val="24"/>
                <w:szCs w:val="28"/>
              </w:rPr>
              <w:t>ройству территории муниципального</w:t>
            </w:r>
            <w:r w:rsidRPr="00F65C86">
              <w:rPr>
                <w:rFonts w:ascii="Times New Roman" w:hAnsi="Times New Roman"/>
                <w:sz w:val="24"/>
                <w:szCs w:val="28"/>
              </w:rPr>
              <w:t xml:space="preserve"> об</w:t>
            </w:r>
            <w:r>
              <w:rPr>
                <w:rFonts w:ascii="Times New Roman" w:hAnsi="Times New Roman"/>
                <w:sz w:val="24"/>
                <w:szCs w:val="28"/>
              </w:rPr>
              <w:t>разования</w:t>
            </w:r>
            <w:r w:rsidRPr="00F65C86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8"/>
              </w:rPr>
              <w:t>«Первоавгустовский сельсовет» Дмитриевского района Курской области.</w:t>
            </w:r>
            <w:r w:rsidRPr="00F65C86">
              <w:rPr>
                <w:rFonts w:ascii="Times New Roman" w:hAnsi="Times New Roman"/>
                <w:sz w:val="24"/>
                <w:szCs w:val="28"/>
              </w:rPr>
              <w:t xml:space="preserve"> </w:t>
            </w:r>
          </w:p>
          <w:p w:rsidR="001A1347" w:rsidRPr="009C1133" w:rsidRDefault="001A1347" w:rsidP="00C51384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B5BA6">
              <w:rPr>
                <w:rFonts w:ascii="Times New Roman" w:hAnsi="Times New Roman"/>
                <w:sz w:val="24"/>
                <w:szCs w:val="24"/>
                <w:lang w:eastAsia="ru-RU"/>
              </w:rPr>
              <w:t>Создание безопасных и благоприя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тных условий проживания граждан.</w:t>
            </w:r>
          </w:p>
          <w:p w:rsidR="001A1347" w:rsidRPr="007B5BA6" w:rsidRDefault="001A1347" w:rsidP="00C51384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5B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Внедрение ресурсосберегающих технологий.</w:t>
            </w:r>
          </w:p>
          <w:p w:rsidR="001A1347" w:rsidRPr="007B5BA6" w:rsidRDefault="001A1347" w:rsidP="00C51384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5BA6"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Формирование и создание максимально благоприятных, комфортных и безопасных условий для про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живания жителей п. Первоавгустовский</w:t>
            </w:r>
          </w:p>
          <w:p w:rsidR="001A1347" w:rsidRPr="007B5BA6" w:rsidRDefault="001A1347" w:rsidP="00C51384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5BA6">
              <w:rPr>
                <w:rFonts w:ascii="Times New Roman" w:hAnsi="Times New Roman"/>
                <w:sz w:val="24"/>
                <w:szCs w:val="24"/>
              </w:rPr>
              <w:t>Совершенствование системы комплексного благоустройства муниципаль</w:t>
            </w:r>
            <w:r>
              <w:rPr>
                <w:rFonts w:ascii="Times New Roman" w:hAnsi="Times New Roman"/>
                <w:sz w:val="24"/>
                <w:szCs w:val="24"/>
              </w:rPr>
              <w:t>ного образования «Первоавгустовский сельсовет</w:t>
            </w:r>
            <w:r w:rsidRPr="007B5BA6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1A1347" w:rsidRPr="007B5BA6" w:rsidRDefault="001A1347" w:rsidP="00C51384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5BA6">
              <w:rPr>
                <w:rFonts w:ascii="Times New Roman" w:hAnsi="Times New Roman"/>
                <w:sz w:val="24"/>
                <w:szCs w:val="24"/>
              </w:rPr>
              <w:t>Повышение уровня внешнего благоустройства и</w:t>
            </w:r>
            <w:r w:rsidRPr="007B5BA6">
              <w:rPr>
                <w:rFonts w:ascii="Times New Roman" w:hAnsi="Times New Roman"/>
                <w:sz w:val="24"/>
                <w:szCs w:val="24"/>
              </w:rPr>
              <w:br/>
              <w:t>санитарного с</w:t>
            </w:r>
            <w:r>
              <w:rPr>
                <w:rFonts w:ascii="Times New Roman" w:hAnsi="Times New Roman"/>
                <w:sz w:val="24"/>
                <w:szCs w:val="24"/>
              </w:rPr>
              <w:t>одержания поселка</w:t>
            </w:r>
            <w:r w:rsidRPr="007B5BA6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1A1347" w:rsidRPr="007B5BA6" w:rsidRDefault="001A1347" w:rsidP="00C51384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5BA6">
              <w:rPr>
                <w:rFonts w:ascii="Times New Roman" w:hAnsi="Times New Roman"/>
                <w:sz w:val="24"/>
                <w:szCs w:val="24"/>
              </w:rPr>
              <w:t xml:space="preserve">Активизация работ по благоустройству территории в границах </w:t>
            </w:r>
            <w:r>
              <w:rPr>
                <w:rFonts w:ascii="Times New Roman" w:hAnsi="Times New Roman"/>
                <w:sz w:val="24"/>
                <w:szCs w:val="24"/>
              </w:rPr>
              <w:t>сельсовета</w:t>
            </w:r>
            <w:r w:rsidRPr="007B5BA6">
              <w:rPr>
                <w:rFonts w:ascii="Times New Roman" w:hAnsi="Times New Roman"/>
                <w:sz w:val="24"/>
                <w:szCs w:val="24"/>
              </w:rPr>
              <w:t>, строительству и реконструкции систем наружного ос</w:t>
            </w:r>
            <w:r>
              <w:rPr>
                <w:rFonts w:ascii="Times New Roman" w:hAnsi="Times New Roman"/>
                <w:sz w:val="24"/>
                <w:szCs w:val="24"/>
              </w:rPr>
              <w:t>вещения улиц населенных пунктов.</w:t>
            </w:r>
          </w:p>
          <w:p w:rsidR="001A1347" w:rsidRPr="007B5BA6" w:rsidRDefault="001A1347" w:rsidP="00C51384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5BA6">
              <w:rPr>
                <w:rFonts w:ascii="Times New Roman" w:hAnsi="Times New Roman"/>
                <w:sz w:val="24"/>
                <w:szCs w:val="24"/>
              </w:rPr>
              <w:t>Приведение в качественное состояние элементов благоустройства.</w:t>
            </w:r>
          </w:p>
          <w:p w:rsidR="001A1347" w:rsidRPr="007B5BA6" w:rsidRDefault="001A1347" w:rsidP="00C51384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5BA6">
              <w:rPr>
                <w:rFonts w:ascii="Times New Roman" w:hAnsi="Times New Roman"/>
                <w:sz w:val="24"/>
                <w:szCs w:val="24"/>
              </w:rPr>
              <w:t>Восстановление и реконструкция уличного освещения, установкой свети</w:t>
            </w:r>
            <w:r>
              <w:rPr>
                <w:rFonts w:ascii="Times New Roman" w:hAnsi="Times New Roman"/>
                <w:sz w:val="24"/>
                <w:szCs w:val="24"/>
              </w:rPr>
              <w:t>льников.</w:t>
            </w:r>
          </w:p>
          <w:p w:rsidR="001A1347" w:rsidRPr="007B5BA6" w:rsidRDefault="001A1347" w:rsidP="00C51384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5BA6">
              <w:rPr>
                <w:rFonts w:ascii="Times New Roman" w:hAnsi="Times New Roman"/>
                <w:sz w:val="24"/>
                <w:szCs w:val="24"/>
              </w:rPr>
              <w:t>Оздоровление санитарной э</w:t>
            </w:r>
            <w:r>
              <w:rPr>
                <w:rFonts w:ascii="Times New Roman" w:hAnsi="Times New Roman"/>
                <w:sz w:val="24"/>
                <w:szCs w:val="24"/>
              </w:rPr>
              <w:t>кологической обстановки в поселке</w:t>
            </w:r>
            <w:r w:rsidRPr="007B5BA6">
              <w:rPr>
                <w:rFonts w:ascii="Times New Roman" w:hAnsi="Times New Roman"/>
                <w:sz w:val="24"/>
                <w:szCs w:val="24"/>
              </w:rPr>
              <w:t>, уборка бытового мусо</w:t>
            </w:r>
            <w:r>
              <w:rPr>
                <w:rFonts w:ascii="Times New Roman" w:hAnsi="Times New Roman"/>
                <w:sz w:val="24"/>
                <w:szCs w:val="24"/>
              </w:rPr>
              <w:t>ра на объектах благоустройства.</w:t>
            </w:r>
            <w:r w:rsidRPr="007B5BA6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</w:t>
            </w:r>
          </w:p>
          <w:p w:rsidR="001A1347" w:rsidRPr="007B5BA6" w:rsidRDefault="001A1347" w:rsidP="00C51384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5BA6"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я озеленения территории поселка.</w:t>
            </w:r>
            <w:r w:rsidRPr="007B5B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1A1347" w:rsidRPr="007B5BA6" w:rsidRDefault="001A1347" w:rsidP="00C51384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5BA6">
              <w:rPr>
                <w:rFonts w:ascii="Times New Roman" w:hAnsi="Times New Roman"/>
                <w:sz w:val="24"/>
                <w:szCs w:val="24"/>
                <w:lang w:eastAsia="ru-RU"/>
              </w:rPr>
              <w:t>Создание условий для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массового отдыха жителей сельсовета</w:t>
            </w:r>
            <w:r w:rsidRPr="007B5B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и организация обустройства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мест массового отдыха населения.</w:t>
            </w:r>
          </w:p>
          <w:p w:rsidR="001A1347" w:rsidRPr="007B5BA6" w:rsidRDefault="001A1347" w:rsidP="00C51384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Содержание мест захоронения.</w:t>
            </w:r>
          </w:p>
          <w:p w:rsidR="001A1347" w:rsidRPr="007B5BA6" w:rsidRDefault="001A1347" w:rsidP="00C51384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A1347" w:rsidRPr="007B5BA6" w:rsidTr="00C51384">
        <w:tc>
          <w:tcPr>
            <w:tcW w:w="262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7B5BA6" w:rsidRDefault="001A1347" w:rsidP="00C51384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5BA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Сроки и этапы реали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зации </w:t>
            </w:r>
            <w:r w:rsidRPr="007B5BA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программы</w:t>
            </w:r>
          </w:p>
        </w:tc>
        <w:tc>
          <w:tcPr>
            <w:tcW w:w="6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Default="001A1347" w:rsidP="00C51384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r w:rsidRPr="007B5B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рограмма рассчитана на реализацию мероприятий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 этапам:</w:t>
            </w:r>
          </w:p>
          <w:p w:rsidR="001A1347" w:rsidRDefault="001A1347" w:rsidP="00C51384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2018 год</w:t>
            </w:r>
          </w:p>
          <w:p w:rsidR="001A1347" w:rsidRDefault="001A1347" w:rsidP="00C51384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2019 год</w:t>
            </w:r>
          </w:p>
          <w:p w:rsidR="001A1347" w:rsidRDefault="001A1347" w:rsidP="00C51384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2020 год</w:t>
            </w:r>
          </w:p>
          <w:p w:rsidR="001A1347" w:rsidRDefault="001A1347" w:rsidP="00C51384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2021 год</w:t>
            </w:r>
          </w:p>
          <w:p w:rsidR="001A1347" w:rsidRDefault="001A1347" w:rsidP="00C51384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2022 год</w:t>
            </w:r>
          </w:p>
          <w:p w:rsidR="001A1347" w:rsidRDefault="001A1347" w:rsidP="00C51384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A1347" w:rsidRPr="007B5BA6" w:rsidRDefault="001A1347" w:rsidP="00C51384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A1347" w:rsidRPr="007B5BA6" w:rsidTr="00C51384">
        <w:tc>
          <w:tcPr>
            <w:tcW w:w="262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7B5BA6" w:rsidRDefault="001A1347" w:rsidP="00C51384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5BA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Объемы и источники финансирования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муниципальной </w:t>
            </w:r>
            <w:r w:rsidRPr="007B5BA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программы </w:t>
            </w:r>
          </w:p>
        </w:tc>
        <w:tc>
          <w:tcPr>
            <w:tcW w:w="6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Default="001A1347" w:rsidP="00C51384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Финансирование мероприятий </w:t>
            </w:r>
            <w:r w:rsidRPr="007B5B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программы осуществляется по нескольким источникам финансирования: средства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Федерального бюджета, </w:t>
            </w:r>
            <w:r w:rsidRPr="007B5B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средства областного и  местного бюджетов, средства дополнительных источников финансирования. </w:t>
            </w:r>
          </w:p>
          <w:p w:rsidR="001A1347" w:rsidRDefault="001A1347" w:rsidP="00C51384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                             </w:t>
            </w:r>
            <w:smartTag w:uri="urn:schemas-microsoft-com:office:smarttags" w:element="metricconverter">
              <w:smartTagPr>
                <w:attr w:name="ProductID" w:val="2018 г"/>
              </w:smartTagPr>
              <w:r>
                <w:rPr>
                  <w:rFonts w:ascii="Times New Roman" w:hAnsi="Times New Roman"/>
                  <w:sz w:val="24"/>
                  <w:szCs w:val="24"/>
                  <w:lang w:eastAsia="ru-RU"/>
                </w:rPr>
                <w:t>2018 г</w:t>
              </w:r>
            </w:smartTag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                  2019г.                 2020</w:t>
            </w:r>
          </w:p>
          <w:p w:rsidR="001A1347" w:rsidRDefault="001A1347" w:rsidP="00C51384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Федеральный бюджет – 0 руб.</w:t>
            </w:r>
          </w:p>
          <w:p w:rsidR="001A1347" w:rsidRDefault="001A1347" w:rsidP="00C51384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Областной бюджет –  641868,00 руб.</w:t>
            </w:r>
          </w:p>
          <w:p w:rsidR="001A1347" w:rsidRDefault="001A1347" w:rsidP="00C51384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Местный бюджет – 71031,00 руб.                         </w:t>
            </w:r>
          </w:p>
          <w:p w:rsidR="001A1347" w:rsidRPr="002318DA" w:rsidRDefault="001A1347" w:rsidP="00C51384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18DA">
              <w:rPr>
                <w:rFonts w:ascii="Times New Roman" w:hAnsi="Times New Roman"/>
                <w:sz w:val="24"/>
              </w:rPr>
              <w:t>Финансовое участие заинтересованных лиц в реализации мероприя</w:t>
            </w:r>
            <w:r w:rsidRPr="002318DA">
              <w:rPr>
                <w:rFonts w:ascii="Times New Roman" w:hAnsi="Times New Roman"/>
                <w:sz w:val="24"/>
              </w:rPr>
              <w:softHyphen/>
              <w:t>тий по благоустройству дворовых территорий в рамках дополнительного перечня работ по благоустройству</w:t>
            </w:r>
            <w:r>
              <w:rPr>
                <w:rFonts w:ascii="Times New Roman" w:hAnsi="Times New Roman"/>
                <w:sz w:val="24"/>
              </w:rPr>
              <w:t xml:space="preserve"> не может быть менее 5%</w:t>
            </w:r>
            <w:r w:rsidRPr="002318DA">
              <w:rPr>
                <w:rFonts w:ascii="Times New Roman" w:hAnsi="Times New Roman"/>
                <w:sz w:val="24"/>
              </w:rPr>
              <w:t xml:space="preserve"> от стоимости мероприятий по благоустройству дворовой территории.</w:t>
            </w:r>
          </w:p>
          <w:p w:rsidR="001A1347" w:rsidRPr="007B5BA6" w:rsidRDefault="001A1347" w:rsidP="00C51384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 ходе реализации П</w:t>
            </w:r>
            <w:r w:rsidRPr="007B5B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рограммы отдельные мероприятия могут уточняться, а объем финансирования подлежит корректировке с учетом утвержденных расходов федерального, областного и местного  бюджетов. </w:t>
            </w:r>
          </w:p>
        </w:tc>
      </w:tr>
      <w:tr w:rsidR="001A1347" w:rsidRPr="007B5BA6" w:rsidTr="00C51384">
        <w:tc>
          <w:tcPr>
            <w:tcW w:w="262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833E1A" w:rsidRDefault="001A1347" w:rsidP="00C51384">
            <w:pPr>
              <w:spacing w:after="24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33E1A">
              <w:rPr>
                <w:rFonts w:ascii="Times New Roman" w:hAnsi="Times New Roman"/>
                <w:b/>
                <w:sz w:val="24"/>
                <w:szCs w:val="24"/>
              </w:rPr>
              <w:t>Ожидаемые конечные результаты реализации муниципальной программы</w:t>
            </w:r>
          </w:p>
        </w:tc>
        <w:tc>
          <w:tcPr>
            <w:tcW w:w="6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703E2C" w:rsidRDefault="001A1347" w:rsidP="00C51384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3E2C">
              <w:rPr>
                <w:rFonts w:ascii="Times New Roman" w:hAnsi="Times New Roman"/>
                <w:sz w:val="24"/>
                <w:szCs w:val="24"/>
              </w:rPr>
              <w:t>благоустроенность территории муниципального образования</w:t>
            </w:r>
          </w:p>
        </w:tc>
      </w:tr>
      <w:tr w:rsidR="001A1347" w:rsidRPr="007B5BA6" w:rsidTr="00C51384">
        <w:tc>
          <w:tcPr>
            <w:tcW w:w="262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7B5BA6" w:rsidRDefault="001A1347" w:rsidP="00C51384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5BA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Показатели социально - экономической эффективно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сти реализации муниципальной </w:t>
            </w:r>
            <w:r w:rsidRPr="007B5BA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программы</w:t>
            </w:r>
          </w:p>
        </w:tc>
        <w:tc>
          <w:tcPr>
            <w:tcW w:w="6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7B5BA6" w:rsidRDefault="001A1347" w:rsidP="00C51384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5B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Реализация   мероприятий позволит:                         </w:t>
            </w:r>
          </w:p>
          <w:p w:rsidR="001A1347" w:rsidRPr="007B5BA6" w:rsidRDefault="001A1347" w:rsidP="00C51384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5BA6">
              <w:rPr>
                <w:rFonts w:ascii="Times New Roman" w:hAnsi="Times New Roman"/>
                <w:sz w:val="24"/>
                <w:szCs w:val="24"/>
              </w:rPr>
              <w:t>-Улучшить экологическую обстановку и создание среды, комфортн</w:t>
            </w:r>
            <w:r>
              <w:rPr>
                <w:rFonts w:ascii="Times New Roman" w:hAnsi="Times New Roman"/>
                <w:sz w:val="24"/>
                <w:szCs w:val="24"/>
              </w:rPr>
              <w:t>ой для проживания жителей сельсовета</w:t>
            </w:r>
            <w:r w:rsidRPr="007B5BA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A1347" w:rsidRPr="007B5BA6" w:rsidRDefault="001A1347" w:rsidP="00C51384">
            <w:pPr>
              <w:pStyle w:val="NoSpacing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7B5BA6">
              <w:rPr>
                <w:rFonts w:ascii="Times New Roman" w:hAnsi="Times New Roman"/>
                <w:iCs/>
                <w:sz w:val="24"/>
                <w:szCs w:val="24"/>
              </w:rPr>
              <w:t>-Увеличить площа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ди   зелёных насаждений в поселке</w:t>
            </w:r>
            <w:r w:rsidRPr="007B5BA6">
              <w:rPr>
                <w:rFonts w:ascii="Times New Roman" w:hAnsi="Times New Roman"/>
                <w:iCs/>
                <w:sz w:val="24"/>
                <w:szCs w:val="24"/>
              </w:rPr>
              <w:t xml:space="preserve">; </w:t>
            </w:r>
          </w:p>
          <w:p w:rsidR="001A1347" w:rsidRDefault="001A1347" w:rsidP="00C51384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5BA6">
              <w:rPr>
                <w:rFonts w:ascii="Times New Roman" w:hAnsi="Times New Roman"/>
                <w:sz w:val="24"/>
                <w:szCs w:val="24"/>
              </w:rPr>
              <w:t xml:space="preserve">-Улучшение </w:t>
            </w:r>
            <w:r>
              <w:rPr>
                <w:rFonts w:ascii="Times New Roman" w:hAnsi="Times New Roman"/>
                <w:sz w:val="24"/>
                <w:szCs w:val="24"/>
              </w:rPr>
              <w:t>работы уличного освещения поселка</w:t>
            </w:r>
            <w:r w:rsidRPr="007B5BA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A1347" w:rsidRPr="007B5BA6" w:rsidRDefault="001A1347" w:rsidP="00C51384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7B5BA6">
              <w:rPr>
                <w:rFonts w:ascii="Times New Roman" w:hAnsi="Times New Roman"/>
                <w:sz w:val="24"/>
                <w:szCs w:val="24"/>
                <w:lang w:eastAsia="ru-RU"/>
              </w:rPr>
              <w:t>Улучшить состояние мемориальных памятников, парков, скверов.</w:t>
            </w:r>
          </w:p>
        </w:tc>
      </w:tr>
    </w:tbl>
    <w:p w:rsidR="001A1347" w:rsidRDefault="001A1347" w:rsidP="00023B75">
      <w:pPr>
        <w:ind w:left="720"/>
        <w:jc w:val="center"/>
        <w:rPr>
          <w:sz w:val="28"/>
          <w:szCs w:val="28"/>
        </w:rPr>
      </w:pPr>
    </w:p>
    <w:p w:rsidR="001A1347" w:rsidRPr="008C7898" w:rsidRDefault="001A1347" w:rsidP="00023B75">
      <w:pPr>
        <w:pStyle w:val="ListParagraph"/>
        <w:numPr>
          <w:ilvl w:val="0"/>
          <w:numId w:val="4"/>
        </w:numPr>
        <w:jc w:val="center"/>
        <w:rPr>
          <w:rFonts w:ascii="Times New Roman" w:hAnsi="Times New Roman"/>
          <w:b/>
          <w:sz w:val="28"/>
          <w:szCs w:val="28"/>
        </w:rPr>
      </w:pPr>
      <w:r w:rsidRPr="008C7898">
        <w:rPr>
          <w:rFonts w:ascii="Times New Roman" w:hAnsi="Times New Roman"/>
          <w:b/>
          <w:sz w:val="28"/>
          <w:szCs w:val="28"/>
        </w:rPr>
        <w:t>Характеристика текущего состояния</w:t>
      </w:r>
      <w:r>
        <w:rPr>
          <w:rFonts w:ascii="Times New Roman" w:hAnsi="Times New Roman"/>
          <w:b/>
          <w:sz w:val="28"/>
          <w:szCs w:val="28"/>
        </w:rPr>
        <w:t xml:space="preserve"> сферы благоустройства в п. Первоавгустовский Дмитриевского района Курской области</w:t>
      </w:r>
    </w:p>
    <w:p w:rsidR="001A1347" w:rsidRPr="009C1133" w:rsidRDefault="001A1347" w:rsidP="007D7AA8">
      <w:pPr>
        <w:pStyle w:val="ConsPlusNormal"/>
        <w:ind w:firstLine="540"/>
        <w:jc w:val="both"/>
        <w:rPr>
          <w:rStyle w:val="Emphasis"/>
          <w:rFonts w:ascii="Times New Roman" w:hAnsi="Times New Roman"/>
          <w:i w:val="0"/>
          <w:sz w:val="28"/>
          <w:szCs w:val="24"/>
        </w:rPr>
      </w:pPr>
      <w:r w:rsidRPr="009C1133">
        <w:rPr>
          <w:rFonts w:ascii="Times New Roman" w:hAnsi="Times New Roman"/>
          <w:sz w:val="28"/>
          <w:szCs w:val="24"/>
        </w:rPr>
        <w:t>В соответствии со ст. 14 Федерального закона № 131-ФЗ «Об общих принципах организации местного самоуправления Российской Федерации»  к вопросам местного значения, которые обязаны решать местные органы представительной и исполнительной власти относятся вопросы обеспечения населения качественными условиями проживания, включая и б</w:t>
      </w:r>
      <w:r>
        <w:rPr>
          <w:rFonts w:ascii="Times New Roman" w:hAnsi="Times New Roman"/>
          <w:sz w:val="28"/>
          <w:szCs w:val="24"/>
        </w:rPr>
        <w:t>лагоустройство территории сельсовета</w:t>
      </w:r>
      <w:r w:rsidRPr="009C1133">
        <w:rPr>
          <w:rFonts w:ascii="Times New Roman" w:hAnsi="Times New Roman"/>
          <w:sz w:val="28"/>
          <w:szCs w:val="24"/>
        </w:rPr>
        <w:t>.</w:t>
      </w:r>
    </w:p>
    <w:p w:rsidR="001A1347" w:rsidRDefault="001A1347" w:rsidP="007D7AA8">
      <w:pPr>
        <w:pStyle w:val="NoSpacing"/>
        <w:ind w:firstLine="708"/>
        <w:jc w:val="both"/>
        <w:rPr>
          <w:rFonts w:ascii="Times New Roman" w:hAnsi="Times New Roman"/>
          <w:sz w:val="28"/>
          <w:szCs w:val="24"/>
        </w:rPr>
      </w:pPr>
      <w:r w:rsidRPr="009C1133">
        <w:rPr>
          <w:rFonts w:ascii="Times New Roman" w:hAnsi="Times New Roman"/>
          <w:sz w:val="28"/>
          <w:szCs w:val="24"/>
        </w:rPr>
        <w:t xml:space="preserve">В настоящее </w:t>
      </w:r>
      <w:r>
        <w:rPr>
          <w:rFonts w:ascii="Times New Roman" w:hAnsi="Times New Roman"/>
          <w:sz w:val="28"/>
          <w:szCs w:val="24"/>
        </w:rPr>
        <w:t>время население Первоавгустовского сельсовета составляет  2015</w:t>
      </w:r>
      <w:r w:rsidRPr="009C1133">
        <w:rPr>
          <w:rFonts w:ascii="Times New Roman" w:hAnsi="Times New Roman"/>
          <w:sz w:val="28"/>
          <w:szCs w:val="24"/>
        </w:rPr>
        <w:t xml:space="preserve"> человек.</w:t>
      </w:r>
      <w:r>
        <w:rPr>
          <w:rFonts w:ascii="Times New Roman" w:hAnsi="Times New Roman"/>
          <w:sz w:val="28"/>
          <w:szCs w:val="24"/>
        </w:rPr>
        <w:t xml:space="preserve"> Под многоэтажной жилой застройкой занято 0,68 га. общей площади территории сельсовета. 15 многоквартирных домов участвуют в программе капитального ремонта, где проживает 9,9% населения поселка. Дворовые территории МКД не отвечают требованиям благоустройства в полном объеме (не все дворы полностью освещены, оборудованы местами для проведения досуга и отдыха, малыми архитектурными формами). 50% дворовых территорий не имеют асфальтобетонного покрытия либо оно требует капитального ремонта.</w:t>
      </w:r>
    </w:p>
    <w:p w:rsidR="001A1347" w:rsidRDefault="001A1347" w:rsidP="007D7AA8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4"/>
        </w:rPr>
        <w:t xml:space="preserve">На территории поселка расположено два парка общей площадью 1,5 га., сквер площадью 0,05 га.,  площадь ЦСДК «Первоавгустовский» (0,5 га.). </w:t>
      </w:r>
      <w:r w:rsidRPr="009C1133">
        <w:rPr>
          <w:rFonts w:ascii="Times New Roman" w:hAnsi="Times New Roman"/>
          <w:sz w:val="28"/>
          <w:szCs w:val="28"/>
        </w:rPr>
        <w:t xml:space="preserve">На территории муниципального образования имеется </w:t>
      </w:r>
      <w:r>
        <w:rPr>
          <w:rFonts w:ascii="Times New Roman" w:hAnsi="Times New Roman"/>
          <w:sz w:val="28"/>
          <w:szCs w:val="28"/>
        </w:rPr>
        <w:t>4,0</w:t>
      </w:r>
      <w:r w:rsidRPr="009C1133">
        <w:rPr>
          <w:rFonts w:ascii="Times New Roman" w:hAnsi="Times New Roman"/>
          <w:sz w:val="28"/>
          <w:szCs w:val="28"/>
        </w:rPr>
        <w:t xml:space="preserve"> км.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133">
        <w:rPr>
          <w:rFonts w:ascii="Times New Roman" w:hAnsi="Times New Roman"/>
          <w:sz w:val="28"/>
          <w:szCs w:val="28"/>
        </w:rPr>
        <w:t>специально  отведенных пешеходных дорожек (тротуаров), большая часть которых не отвечает современным требованиям и требуют капитального ремонта.</w:t>
      </w:r>
    </w:p>
    <w:p w:rsidR="001A1347" w:rsidRPr="009D3439" w:rsidRDefault="001A1347" w:rsidP="007D7AA8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4"/>
        </w:rPr>
        <w:t>В поселке</w:t>
      </w:r>
      <w:r w:rsidRPr="009C1133">
        <w:rPr>
          <w:rFonts w:ascii="Times New Roman" w:hAnsi="Times New Roman"/>
          <w:sz w:val="28"/>
          <w:szCs w:val="24"/>
        </w:rPr>
        <w:t xml:space="preserve"> проводилась целенаправленная работа по благоустройству и социальному развитию территории.</w:t>
      </w:r>
      <w:r>
        <w:rPr>
          <w:rFonts w:ascii="Times New Roman" w:hAnsi="Times New Roman"/>
          <w:sz w:val="28"/>
          <w:szCs w:val="24"/>
        </w:rPr>
        <w:t xml:space="preserve">  </w:t>
      </w:r>
      <w:r w:rsidRPr="009C1133">
        <w:rPr>
          <w:rFonts w:ascii="Times New Roman" w:hAnsi="Times New Roman"/>
          <w:sz w:val="28"/>
          <w:szCs w:val="24"/>
        </w:rPr>
        <w:t>В то же время в вопросах б</w:t>
      </w:r>
      <w:r>
        <w:rPr>
          <w:rFonts w:ascii="Times New Roman" w:hAnsi="Times New Roman"/>
          <w:sz w:val="28"/>
          <w:szCs w:val="24"/>
        </w:rPr>
        <w:t>лагоустройства территории поселка</w:t>
      </w:r>
      <w:r w:rsidRPr="009C1133">
        <w:rPr>
          <w:rFonts w:ascii="Times New Roman" w:hAnsi="Times New Roman"/>
          <w:sz w:val="28"/>
          <w:szCs w:val="24"/>
        </w:rPr>
        <w:t xml:space="preserve"> имеется ряд проблем.</w:t>
      </w:r>
    </w:p>
    <w:p w:rsidR="001A1347" w:rsidRPr="009C1133" w:rsidRDefault="001A1347" w:rsidP="007D7AA8">
      <w:pPr>
        <w:tabs>
          <w:tab w:val="left" w:pos="0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Pr="009C1133">
        <w:rPr>
          <w:rFonts w:ascii="Times New Roman" w:hAnsi="Times New Roman"/>
          <w:sz w:val="28"/>
          <w:szCs w:val="28"/>
        </w:rPr>
        <w:t>Большие нарекания вызывают благоустройство и санитарное содержание дворовых территорий. По-прежнему серьезную озабоченность вызывают состояние придомовых территорий многоквартирных жилых домов и заброшенные зоны в черте населенных пунктов.</w:t>
      </w:r>
    </w:p>
    <w:p w:rsidR="001A1347" w:rsidRPr="009C1133" w:rsidRDefault="001A1347" w:rsidP="007D7AA8">
      <w:pPr>
        <w:pStyle w:val="NoSpacing"/>
        <w:ind w:firstLine="708"/>
        <w:jc w:val="both"/>
        <w:rPr>
          <w:rFonts w:ascii="Times New Roman" w:hAnsi="Times New Roman"/>
          <w:sz w:val="28"/>
          <w:szCs w:val="24"/>
        </w:rPr>
      </w:pPr>
      <w:r w:rsidRPr="009C1133">
        <w:rPr>
          <w:rFonts w:ascii="Times New Roman" w:hAnsi="Times New Roman"/>
          <w:sz w:val="28"/>
          <w:szCs w:val="24"/>
        </w:rPr>
        <w:t>Недостаточно занимаются благоустройством и содержанием закрепленных территорий организации, ра</w:t>
      </w:r>
      <w:r>
        <w:rPr>
          <w:rFonts w:ascii="Times New Roman" w:hAnsi="Times New Roman"/>
          <w:sz w:val="28"/>
          <w:szCs w:val="24"/>
        </w:rPr>
        <w:t>сположенные на территории поселка</w:t>
      </w:r>
      <w:r w:rsidRPr="009C1133">
        <w:rPr>
          <w:rFonts w:ascii="Times New Roman" w:hAnsi="Times New Roman"/>
          <w:sz w:val="28"/>
          <w:szCs w:val="24"/>
        </w:rPr>
        <w:t>.</w:t>
      </w:r>
    </w:p>
    <w:p w:rsidR="001A1347" w:rsidRPr="000474CF" w:rsidRDefault="001A1347" w:rsidP="007D7AA8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4"/>
        </w:rPr>
        <w:t xml:space="preserve">          </w:t>
      </w:r>
      <w:r w:rsidRPr="009C1133">
        <w:rPr>
          <w:rFonts w:ascii="Times New Roman" w:hAnsi="Times New Roman"/>
          <w:sz w:val="28"/>
          <w:szCs w:val="24"/>
        </w:rPr>
        <w:t>В связи с улучшением уровня качества жизни населения растет потребность в развит</w:t>
      </w:r>
      <w:r>
        <w:rPr>
          <w:rFonts w:ascii="Times New Roman" w:hAnsi="Times New Roman"/>
          <w:sz w:val="28"/>
          <w:szCs w:val="24"/>
        </w:rPr>
        <w:t xml:space="preserve">ии сетей наружного освещения. </w:t>
      </w:r>
      <w:r w:rsidRPr="009C1133">
        <w:rPr>
          <w:rFonts w:ascii="Times New Roman" w:hAnsi="Times New Roman"/>
          <w:sz w:val="28"/>
          <w:szCs w:val="24"/>
        </w:rPr>
        <w:t>В настоящее время</w:t>
      </w:r>
      <w:r>
        <w:rPr>
          <w:rFonts w:ascii="Times New Roman" w:hAnsi="Times New Roman"/>
          <w:sz w:val="28"/>
          <w:szCs w:val="24"/>
        </w:rPr>
        <w:t>,  уличное освещение составляет 20</w:t>
      </w:r>
      <w:r w:rsidRPr="009C1133">
        <w:rPr>
          <w:rFonts w:ascii="Times New Roman" w:hAnsi="Times New Roman"/>
          <w:sz w:val="28"/>
          <w:szCs w:val="24"/>
        </w:rPr>
        <w:t>% от необходимого, для решения данной проблемы требуются  значительные финансовые  ресурсы. Актуальным, на сегодняшний день, является переход на современные с</w:t>
      </w:r>
      <w:r>
        <w:rPr>
          <w:rFonts w:ascii="Times New Roman" w:hAnsi="Times New Roman"/>
          <w:sz w:val="28"/>
          <w:szCs w:val="24"/>
        </w:rPr>
        <w:t xml:space="preserve">ветодиодные уличные светильники. </w:t>
      </w:r>
      <w:r w:rsidRPr="006E5F31">
        <w:rPr>
          <w:rFonts w:ascii="Times New Roman" w:hAnsi="Times New Roman"/>
          <w:sz w:val="28"/>
          <w:szCs w:val="24"/>
        </w:rPr>
        <w:t>Ежегодно на замену светильников тр</w:t>
      </w:r>
      <w:r>
        <w:rPr>
          <w:rFonts w:ascii="Times New Roman" w:hAnsi="Times New Roman"/>
          <w:sz w:val="28"/>
          <w:szCs w:val="24"/>
        </w:rPr>
        <w:t>ебуется направлять не менее 400</w:t>
      </w:r>
      <w:r w:rsidRPr="006E5F31">
        <w:rPr>
          <w:rFonts w:ascii="Times New Roman" w:hAnsi="Times New Roman"/>
          <w:sz w:val="28"/>
          <w:szCs w:val="24"/>
        </w:rPr>
        <w:t xml:space="preserve"> тыс. рублей. Затраты</w:t>
      </w:r>
      <w:r>
        <w:rPr>
          <w:rFonts w:ascii="Times New Roman" w:hAnsi="Times New Roman"/>
          <w:sz w:val="28"/>
          <w:szCs w:val="24"/>
        </w:rPr>
        <w:t xml:space="preserve"> на полноценное освещение сельсовета</w:t>
      </w:r>
      <w:r w:rsidRPr="006E5F31">
        <w:rPr>
          <w:rFonts w:ascii="Times New Roman" w:hAnsi="Times New Roman"/>
          <w:sz w:val="28"/>
          <w:szCs w:val="24"/>
        </w:rPr>
        <w:t xml:space="preserve"> в темное время суток требуется не менее 2,5 млн. рублей. Таким образом, проблема заключается в восстановлении имеющегося освещения, его реконструкции и строительстве нового на улицах муниципального образования.</w:t>
      </w:r>
    </w:p>
    <w:p w:rsidR="001A1347" w:rsidRPr="009C1133" w:rsidRDefault="001A1347" w:rsidP="007D7AA8">
      <w:pPr>
        <w:pStyle w:val="NoSpacing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 xml:space="preserve">          Для массового отдыха жителей поселка</w:t>
      </w:r>
      <w:r w:rsidRPr="009C1133">
        <w:rPr>
          <w:rFonts w:ascii="Times New Roman" w:hAnsi="Times New Roman"/>
          <w:sz w:val="28"/>
          <w:szCs w:val="24"/>
          <w:lang w:eastAsia="ru-RU"/>
        </w:rPr>
        <w:t xml:space="preserve"> в л</w:t>
      </w:r>
      <w:r>
        <w:rPr>
          <w:rFonts w:ascii="Times New Roman" w:hAnsi="Times New Roman"/>
          <w:sz w:val="28"/>
          <w:szCs w:val="24"/>
          <w:lang w:eastAsia="ru-RU"/>
        </w:rPr>
        <w:t>етнее время на территории сельсовета</w:t>
      </w:r>
      <w:r w:rsidRPr="009C1133">
        <w:rPr>
          <w:rFonts w:ascii="Times New Roman" w:hAnsi="Times New Roman"/>
          <w:sz w:val="28"/>
          <w:szCs w:val="24"/>
          <w:lang w:eastAsia="ru-RU"/>
        </w:rPr>
        <w:t xml:space="preserve">  нет оборудованного  пляжа, несмотря на т</w:t>
      </w:r>
      <w:r>
        <w:rPr>
          <w:rFonts w:ascii="Times New Roman" w:hAnsi="Times New Roman"/>
          <w:sz w:val="28"/>
          <w:szCs w:val="24"/>
          <w:lang w:eastAsia="ru-RU"/>
        </w:rPr>
        <w:t xml:space="preserve">о, что в </w:t>
      </w:r>
      <w:r w:rsidRPr="009C1133">
        <w:rPr>
          <w:rFonts w:ascii="Times New Roman" w:hAnsi="Times New Roman"/>
          <w:sz w:val="28"/>
          <w:szCs w:val="24"/>
          <w:lang w:eastAsia="ru-RU"/>
        </w:rPr>
        <w:t xml:space="preserve"> черте </w:t>
      </w:r>
      <w:r>
        <w:rPr>
          <w:rFonts w:ascii="Times New Roman" w:hAnsi="Times New Roman"/>
          <w:sz w:val="28"/>
          <w:szCs w:val="24"/>
          <w:lang w:eastAsia="ru-RU"/>
        </w:rPr>
        <w:t xml:space="preserve">поселка </w:t>
      </w:r>
      <w:r w:rsidRPr="009C1133">
        <w:rPr>
          <w:rFonts w:ascii="Times New Roman" w:hAnsi="Times New Roman"/>
          <w:sz w:val="28"/>
          <w:szCs w:val="24"/>
          <w:lang w:eastAsia="ru-RU"/>
        </w:rPr>
        <w:t>располагается искусственный водоем.  Для обеспечения безопасности людей на водных объектах, охраны их жизни и здоровья необходимо принимать меры по оборудованию стихийного пляжа, согласно действующим стандартам.</w:t>
      </w:r>
    </w:p>
    <w:p w:rsidR="001A1347" w:rsidRPr="009C1133" w:rsidRDefault="001A1347" w:rsidP="007D7AA8">
      <w:pPr>
        <w:pStyle w:val="NoSpacing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 xml:space="preserve">          </w:t>
      </w:r>
      <w:r w:rsidRPr="009C1133">
        <w:rPr>
          <w:rFonts w:ascii="Times New Roman" w:hAnsi="Times New Roman"/>
          <w:sz w:val="28"/>
          <w:szCs w:val="24"/>
          <w:lang w:eastAsia="ru-RU"/>
        </w:rPr>
        <w:t xml:space="preserve">Важной составляющей формирования комфортной городской среды являются </w:t>
      </w:r>
      <w:r>
        <w:rPr>
          <w:rFonts w:ascii="Times New Roman" w:hAnsi="Times New Roman"/>
          <w:sz w:val="28"/>
          <w:szCs w:val="24"/>
          <w:lang w:eastAsia="ru-RU"/>
        </w:rPr>
        <w:t>мероприятия по озеленению поселка</w:t>
      </w:r>
      <w:r w:rsidRPr="009C1133">
        <w:rPr>
          <w:rFonts w:ascii="Times New Roman" w:hAnsi="Times New Roman"/>
          <w:sz w:val="28"/>
          <w:szCs w:val="24"/>
          <w:lang w:eastAsia="ru-RU"/>
        </w:rPr>
        <w:t>, которые  направлены на создание экологически чистой среды обитания челов</w:t>
      </w:r>
      <w:r>
        <w:rPr>
          <w:rFonts w:ascii="Times New Roman" w:hAnsi="Times New Roman"/>
          <w:sz w:val="28"/>
          <w:szCs w:val="24"/>
          <w:lang w:eastAsia="ru-RU"/>
        </w:rPr>
        <w:t xml:space="preserve">ека. Зеленые насаждения в поселке улучшают микроклимат </w:t>
      </w:r>
      <w:r w:rsidRPr="009C1133">
        <w:rPr>
          <w:rFonts w:ascii="Times New Roman" w:hAnsi="Times New Roman"/>
          <w:sz w:val="28"/>
          <w:szCs w:val="24"/>
          <w:lang w:eastAsia="ru-RU"/>
        </w:rPr>
        <w:t xml:space="preserve"> территории, создают хорошие условия для отдыха на открытом воздухе, предохраняют от чрезмерного перегревания почву, стены зданий и тротуары. Зеленые насаждения поглощают пыль и токсичные газы. В связи с тем, что ежегодно выполняются работы по санитарной опиловке деревьев и вырубке кустарников,  возникает необходимость в дополнительной посадке деревьев и кустарников. Отдельным  элементом озеленения является разбивка газонов и клумб. Площадь газонов возможно увеличить за счет реконструкции  внутридворовых территорий, озеленения улично-дорожной сети и благоустройства территорий вновь строящихся объектов жилищного строительства и соцкультбыта.</w:t>
      </w:r>
    </w:p>
    <w:p w:rsidR="001A1347" w:rsidRPr="009C1133" w:rsidRDefault="001A1347" w:rsidP="007D7AA8">
      <w:pPr>
        <w:pStyle w:val="NoSpacing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 xml:space="preserve">          </w:t>
      </w:r>
      <w:r w:rsidRPr="009C1133">
        <w:rPr>
          <w:rFonts w:ascii="Times New Roman" w:hAnsi="Times New Roman"/>
          <w:sz w:val="28"/>
          <w:szCs w:val="24"/>
          <w:lang w:eastAsia="ru-RU"/>
        </w:rPr>
        <w:t>Еще одной  социально-значимой проблемой является санитарное содержание кладбища, которая требует  каждодневного внимания. Эффективное решение  данного вопроса возможно только при условии системного выполнения мероприятий, направленных на улучшение состояния кладбища и повышение качества оказываемых услуг населению в этой социальной сфере деятельности.</w:t>
      </w:r>
    </w:p>
    <w:p w:rsidR="001A1347" w:rsidRPr="009C1133" w:rsidRDefault="001A1347" w:rsidP="007D7AA8">
      <w:pPr>
        <w:pStyle w:val="NoSpacing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 xml:space="preserve">          </w:t>
      </w:r>
      <w:r w:rsidRPr="009C1133">
        <w:rPr>
          <w:rFonts w:ascii="Times New Roman" w:hAnsi="Times New Roman"/>
          <w:sz w:val="28"/>
          <w:szCs w:val="24"/>
          <w:lang w:eastAsia="ru-RU"/>
        </w:rPr>
        <w:t>Перечисленные выше аспекты являются важнейшими элементами деятельности муниципального хозяйства. Именно в этих сферах создаются те условия для населения, которые обеспечивают высокий уровень жизни. Тем самым, создаются условия для здоровой комфортной, удобной жизни как для отдельного человека по месту проживани</w:t>
      </w:r>
      <w:r>
        <w:rPr>
          <w:rFonts w:ascii="Times New Roman" w:hAnsi="Times New Roman"/>
          <w:sz w:val="28"/>
          <w:szCs w:val="24"/>
          <w:lang w:eastAsia="ru-RU"/>
        </w:rPr>
        <w:t>я, так и для всех жителей сельсовета</w:t>
      </w:r>
      <w:r w:rsidRPr="009C1133">
        <w:rPr>
          <w:rFonts w:ascii="Times New Roman" w:hAnsi="Times New Roman"/>
          <w:sz w:val="28"/>
          <w:szCs w:val="24"/>
          <w:lang w:eastAsia="ru-RU"/>
        </w:rPr>
        <w:t>. При выполнении комплекса мероприятий есть возможность значительно улучшить экологическое состояние и внешний облик территории, создать более комфортные микроклиматические, санитарно-гигиенические и эстетические условия на улицах, в жилых кварталах, общественных местах (парках, скверах, на площадях и т.д.).</w:t>
      </w:r>
    </w:p>
    <w:p w:rsidR="001A1347" w:rsidRPr="009C1133" w:rsidRDefault="001A1347" w:rsidP="007D7AA8">
      <w:pPr>
        <w:tabs>
          <w:tab w:val="left" w:pos="0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9C1133">
        <w:rPr>
          <w:rFonts w:ascii="Times New Roman" w:hAnsi="Times New Roman"/>
          <w:sz w:val="28"/>
          <w:szCs w:val="28"/>
        </w:rPr>
        <w:t>Природно-климатические условия муници</w:t>
      </w:r>
      <w:r>
        <w:rPr>
          <w:rFonts w:ascii="Times New Roman" w:hAnsi="Times New Roman"/>
          <w:sz w:val="28"/>
          <w:szCs w:val="28"/>
        </w:rPr>
        <w:t>пального образования  «Первоавгустовский сельсовет</w:t>
      </w:r>
      <w:r w:rsidRPr="009C1133">
        <w:rPr>
          <w:rFonts w:ascii="Times New Roman" w:hAnsi="Times New Roman"/>
          <w:sz w:val="28"/>
          <w:szCs w:val="28"/>
        </w:rPr>
        <w:t>»,  его географическое положение и рельеф создают относительно благоприятные предпосылки для проведения работ по благоустройству территорий, развитию инженерной инфраструктуры.</w:t>
      </w:r>
    </w:p>
    <w:p w:rsidR="001A1347" w:rsidRPr="009C1133" w:rsidRDefault="001A1347" w:rsidP="007D7AA8">
      <w:pPr>
        <w:tabs>
          <w:tab w:val="left" w:pos="0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9C1133">
        <w:rPr>
          <w:rFonts w:ascii="Times New Roman" w:hAnsi="Times New Roman"/>
          <w:sz w:val="28"/>
          <w:szCs w:val="28"/>
        </w:rPr>
        <w:t>Для решения п</w:t>
      </w:r>
      <w:r>
        <w:rPr>
          <w:rFonts w:ascii="Times New Roman" w:hAnsi="Times New Roman"/>
          <w:sz w:val="28"/>
          <w:szCs w:val="28"/>
        </w:rPr>
        <w:t>роблем по благоустройству поселка</w:t>
      </w:r>
      <w:r w:rsidRPr="009C1133">
        <w:rPr>
          <w:rFonts w:ascii="Times New Roman" w:hAnsi="Times New Roman"/>
          <w:sz w:val="28"/>
          <w:szCs w:val="28"/>
        </w:rPr>
        <w:t xml:space="preserve"> необходимо использовать программно-целевой метод. Комплексное решение проблемы окажет положительный эффект на санитарно-эпидемиологическую обстановку, предотвратит угрозу жизни и безопасности граждан, будет способствовать повышению уровня их комфортного проживания.</w:t>
      </w:r>
    </w:p>
    <w:p w:rsidR="001A1347" w:rsidRDefault="001A1347" w:rsidP="007D7AA8">
      <w:pPr>
        <w:spacing w:line="24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          </w:t>
      </w:r>
      <w:r w:rsidRPr="009C1133">
        <w:rPr>
          <w:rFonts w:ascii="Times New Roman" w:hAnsi="Times New Roman"/>
          <w:sz w:val="28"/>
          <w:szCs w:val="24"/>
        </w:rPr>
        <w:t>Поэтому применение программно-целевого подхода к планированию расходов по улучшению среды обитания населения способствует соблюдению единого подхода к рациональному использованию денежных средств как для решени</w:t>
      </w:r>
      <w:r>
        <w:rPr>
          <w:rFonts w:ascii="Times New Roman" w:hAnsi="Times New Roman"/>
          <w:sz w:val="28"/>
          <w:szCs w:val="24"/>
        </w:rPr>
        <w:t>я наиболее острых проблем сельсовета</w:t>
      </w:r>
      <w:r w:rsidRPr="009C1133">
        <w:rPr>
          <w:rFonts w:ascii="Times New Roman" w:hAnsi="Times New Roman"/>
          <w:sz w:val="28"/>
          <w:szCs w:val="24"/>
        </w:rPr>
        <w:t>, так и достижения значимых результатов в обеспечении комфортных условий для деятельности и отдыха жителей.</w:t>
      </w:r>
    </w:p>
    <w:p w:rsidR="001A1347" w:rsidRPr="009C1133" w:rsidRDefault="001A1347" w:rsidP="007D7AA8">
      <w:pPr>
        <w:spacing w:line="24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          </w:t>
      </w:r>
      <w:r w:rsidRPr="009C1133">
        <w:rPr>
          <w:rFonts w:ascii="Times New Roman" w:hAnsi="Times New Roman"/>
          <w:sz w:val="28"/>
          <w:szCs w:val="24"/>
        </w:rPr>
        <w:t>Конкретная деятельность по выходу из сложившейся ситуации, связанная с планированием и организацией работ по вопросам улучшения благоустройст</w:t>
      </w:r>
      <w:r>
        <w:rPr>
          <w:rFonts w:ascii="Times New Roman" w:hAnsi="Times New Roman"/>
          <w:sz w:val="28"/>
          <w:szCs w:val="24"/>
        </w:rPr>
        <w:t>ва, санитарного состояния сельсовета</w:t>
      </w:r>
      <w:r w:rsidRPr="009C1133">
        <w:rPr>
          <w:rFonts w:ascii="Times New Roman" w:hAnsi="Times New Roman"/>
          <w:sz w:val="28"/>
          <w:szCs w:val="24"/>
        </w:rPr>
        <w:t>, создания комфортных условий проживания населения, по мобилизации финансовых и организационных ресурсов, должна осуществляться в соответствии с настоящей Программой.</w:t>
      </w:r>
    </w:p>
    <w:p w:rsidR="001A1347" w:rsidRDefault="001A1347" w:rsidP="007D7AA8">
      <w:pPr>
        <w:pStyle w:val="NoSpacing"/>
        <w:ind w:firstLine="708"/>
        <w:jc w:val="both"/>
        <w:rPr>
          <w:rFonts w:ascii="Times New Roman" w:hAnsi="Times New Roman"/>
          <w:sz w:val="28"/>
          <w:szCs w:val="28"/>
        </w:rPr>
      </w:pPr>
      <w:r w:rsidRPr="009C1133">
        <w:rPr>
          <w:rFonts w:ascii="Times New Roman" w:hAnsi="Times New Roman"/>
          <w:sz w:val="28"/>
          <w:szCs w:val="28"/>
        </w:rPr>
        <w:t>Для решения данной проблемы требуется участие и взаимодействие органов местного самоуправления муниципального образования с привлечением населения, наличия финансирования с привлечением источников всех уровней, что обусловливает необходимость разработки и применения данной Програ</w:t>
      </w:r>
      <w:r>
        <w:rPr>
          <w:rFonts w:ascii="Times New Roman" w:hAnsi="Times New Roman"/>
          <w:sz w:val="28"/>
          <w:szCs w:val="28"/>
        </w:rPr>
        <w:t>ммы.</w:t>
      </w:r>
    </w:p>
    <w:p w:rsidR="001A1347" w:rsidRDefault="001A1347" w:rsidP="007D7AA8">
      <w:pPr>
        <w:pStyle w:val="NoSpacing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A1347" w:rsidRPr="008C7898" w:rsidRDefault="001A1347" w:rsidP="007D7AA8">
      <w:pPr>
        <w:pStyle w:val="NoSpacing"/>
        <w:ind w:firstLine="708"/>
        <w:jc w:val="both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8C7898">
        <w:rPr>
          <w:rFonts w:ascii="Times New Roman" w:hAnsi="Times New Roman"/>
          <w:b/>
          <w:bCs/>
          <w:sz w:val="28"/>
          <w:szCs w:val="24"/>
          <w:lang w:eastAsia="ru-RU"/>
        </w:rPr>
        <w:t>2. Цель, задачи, сроки и этапы реализации Программы.</w:t>
      </w:r>
    </w:p>
    <w:p w:rsidR="001A1347" w:rsidRPr="006A5C7E" w:rsidRDefault="001A1347" w:rsidP="007D7AA8">
      <w:pPr>
        <w:pStyle w:val="NoSpacing"/>
        <w:jc w:val="both"/>
        <w:rPr>
          <w:rFonts w:ascii="Times New Roman" w:hAnsi="Times New Roman"/>
          <w:sz w:val="28"/>
          <w:szCs w:val="24"/>
          <w:lang w:eastAsia="ru-RU"/>
        </w:rPr>
      </w:pPr>
      <w:r w:rsidRPr="006A5C7E">
        <w:rPr>
          <w:rFonts w:ascii="Times New Roman" w:hAnsi="Times New Roman"/>
          <w:sz w:val="28"/>
          <w:szCs w:val="24"/>
          <w:lang w:eastAsia="ru-RU"/>
        </w:rPr>
        <w:t>Основной целью программы является:</w:t>
      </w:r>
    </w:p>
    <w:p w:rsidR="001A1347" w:rsidRPr="006A5C7E" w:rsidRDefault="001A1347" w:rsidP="007D7AA8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6A5C7E">
        <w:rPr>
          <w:rFonts w:ascii="Times New Roman" w:hAnsi="Times New Roman"/>
          <w:sz w:val="28"/>
          <w:szCs w:val="28"/>
        </w:rPr>
        <w:t>Повышение уровня благоустройства территории муниципальн</w:t>
      </w:r>
      <w:r>
        <w:rPr>
          <w:rFonts w:ascii="Times New Roman" w:hAnsi="Times New Roman"/>
          <w:sz w:val="28"/>
          <w:szCs w:val="28"/>
        </w:rPr>
        <w:t>ого  образования «Первоавгустовский сельсовет</w:t>
      </w:r>
      <w:r w:rsidRPr="006A5C7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Дмитриевского района</w:t>
      </w:r>
      <w:r w:rsidRPr="006A5C7E">
        <w:rPr>
          <w:rFonts w:ascii="Times New Roman" w:hAnsi="Times New Roman"/>
          <w:sz w:val="28"/>
          <w:szCs w:val="28"/>
        </w:rPr>
        <w:t xml:space="preserve"> Курской области.</w:t>
      </w:r>
    </w:p>
    <w:p w:rsidR="001A1347" w:rsidRPr="006A5C7E" w:rsidRDefault="001A1347" w:rsidP="007D7AA8">
      <w:pPr>
        <w:pStyle w:val="NoSpacing"/>
        <w:jc w:val="both"/>
        <w:rPr>
          <w:rFonts w:ascii="Times New Roman" w:hAnsi="Times New Roman"/>
          <w:sz w:val="28"/>
          <w:szCs w:val="24"/>
          <w:lang w:eastAsia="ru-RU"/>
        </w:rPr>
      </w:pPr>
      <w:r w:rsidRPr="006A5C7E">
        <w:rPr>
          <w:rFonts w:ascii="Times New Roman" w:hAnsi="Times New Roman"/>
          <w:sz w:val="28"/>
          <w:szCs w:val="24"/>
          <w:lang w:eastAsia="ru-RU"/>
        </w:rPr>
        <w:t>Основные задачи программы:</w:t>
      </w:r>
    </w:p>
    <w:p w:rsidR="001A1347" w:rsidRPr="006A5C7E" w:rsidRDefault="001A1347" w:rsidP="007D7AA8">
      <w:pPr>
        <w:jc w:val="both"/>
        <w:rPr>
          <w:rFonts w:ascii="Times New Roman" w:hAnsi="Times New Roman"/>
          <w:sz w:val="28"/>
          <w:szCs w:val="28"/>
        </w:rPr>
      </w:pPr>
      <w:r w:rsidRPr="006A5C7E">
        <w:rPr>
          <w:rFonts w:ascii="Times New Roman" w:hAnsi="Times New Roman"/>
          <w:sz w:val="28"/>
          <w:szCs w:val="28"/>
        </w:rPr>
        <w:t>Повышение уровня благоустройства дворовых территорий муниципаль</w:t>
      </w:r>
      <w:r>
        <w:rPr>
          <w:rFonts w:ascii="Times New Roman" w:hAnsi="Times New Roman"/>
          <w:sz w:val="28"/>
          <w:szCs w:val="28"/>
        </w:rPr>
        <w:t>ного образования «Первоавгустовский сельсовет</w:t>
      </w:r>
      <w:r w:rsidRPr="006A5C7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Дмитриевского района</w:t>
      </w:r>
      <w:r w:rsidRPr="006A5C7E">
        <w:rPr>
          <w:rFonts w:ascii="Times New Roman" w:hAnsi="Times New Roman"/>
          <w:sz w:val="28"/>
          <w:szCs w:val="28"/>
        </w:rPr>
        <w:t xml:space="preserve"> Курской области; </w:t>
      </w:r>
    </w:p>
    <w:p w:rsidR="001A1347" w:rsidRPr="006A5C7E" w:rsidRDefault="001A1347" w:rsidP="007D7AA8">
      <w:pPr>
        <w:jc w:val="both"/>
        <w:rPr>
          <w:rFonts w:ascii="Times New Roman" w:hAnsi="Times New Roman"/>
          <w:sz w:val="28"/>
          <w:szCs w:val="28"/>
        </w:rPr>
      </w:pPr>
      <w:r w:rsidRPr="006A5C7E">
        <w:rPr>
          <w:rFonts w:ascii="Times New Roman" w:hAnsi="Times New Roman"/>
          <w:sz w:val="28"/>
          <w:szCs w:val="28"/>
        </w:rPr>
        <w:t>Повышение уровня благоустройства муниципальных территорий общего пользова</w:t>
      </w:r>
      <w:r>
        <w:rPr>
          <w:rFonts w:ascii="Times New Roman" w:hAnsi="Times New Roman"/>
          <w:sz w:val="28"/>
          <w:szCs w:val="28"/>
        </w:rPr>
        <w:t>ния (парков, скверов</w:t>
      </w:r>
      <w:r w:rsidRPr="006A5C7E">
        <w:rPr>
          <w:rFonts w:ascii="Times New Roman" w:hAnsi="Times New Roman"/>
          <w:sz w:val="28"/>
          <w:szCs w:val="28"/>
        </w:rPr>
        <w:t xml:space="preserve"> и т.д.); </w:t>
      </w:r>
    </w:p>
    <w:p w:rsidR="001A1347" w:rsidRPr="006A5C7E" w:rsidRDefault="001A1347" w:rsidP="007D7AA8">
      <w:pPr>
        <w:jc w:val="both"/>
        <w:rPr>
          <w:rFonts w:ascii="Times New Roman" w:hAnsi="Times New Roman"/>
          <w:sz w:val="28"/>
          <w:szCs w:val="28"/>
        </w:rPr>
      </w:pPr>
      <w:r w:rsidRPr="006A5C7E">
        <w:rPr>
          <w:rFonts w:ascii="Times New Roman" w:hAnsi="Times New Roman"/>
          <w:sz w:val="28"/>
          <w:szCs w:val="28"/>
        </w:rPr>
        <w:t>Повышение уровня вовлеченности заинтересованных граждан, организаций в реализацию мероприятий по благоустройству территории муниципаль</w:t>
      </w:r>
      <w:r>
        <w:rPr>
          <w:rFonts w:ascii="Times New Roman" w:hAnsi="Times New Roman"/>
          <w:sz w:val="28"/>
          <w:szCs w:val="28"/>
        </w:rPr>
        <w:t>ного образования «Первоавгустовский сельсовет</w:t>
      </w:r>
      <w:r w:rsidRPr="006A5C7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Дмитриевского района</w:t>
      </w:r>
      <w:r w:rsidRPr="006A5C7E">
        <w:rPr>
          <w:rFonts w:ascii="Times New Roman" w:hAnsi="Times New Roman"/>
          <w:sz w:val="28"/>
          <w:szCs w:val="28"/>
        </w:rPr>
        <w:t xml:space="preserve"> Курской области. </w:t>
      </w:r>
    </w:p>
    <w:p w:rsidR="001A1347" w:rsidRPr="006A5C7E" w:rsidRDefault="001A1347" w:rsidP="007D7AA8">
      <w:pPr>
        <w:jc w:val="both"/>
        <w:rPr>
          <w:rFonts w:ascii="Times New Roman" w:hAnsi="Times New Roman"/>
          <w:sz w:val="28"/>
          <w:szCs w:val="28"/>
        </w:rPr>
      </w:pPr>
      <w:r w:rsidRPr="006A5C7E">
        <w:rPr>
          <w:rFonts w:ascii="Times New Roman" w:hAnsi="Times New Roman"/>
          <w:sz w:val="28"/>
          <w:szCs w:val="24"/>
          <w:lang w:eastAsia="ru-RU"/>
        </w:rPr>
        <w:t>Создание безопасных и благоприятных условий проживания граждан.</w:t>
      </w:r>
    </w:p>
    <w:p w:rsidR="001A1347" w:rsidRPr="006A5C7E" w:rsidRDefault="001A1347" w:rsidP="007D7AA8">
      <w:pPr>
        <w:pStyle w:val="NoSpacing"/>
        <w:jc w:val="both"/>
        <w:rPr>
          <w:rFonts w:ascii="Times New Roman" w:hAnsi="Times New Roman"/>
          <w:sz w:val="28"/>
          <w:szCs w:val="24"/>
          <w:lang w:eastAsia="ru-RU"/>
        </w:rPr>
      </w:pPr>
      <w:r w:rsidRPr="006A5C7E">
        <w:rPr>
          <w:rFonts w:ascii="Times New Roman" w:hAnsi="Times New Roman"/>
          <w:sz w:val="28"/>
          <w:szCs w:val="24"/>
          <w:lang w:eastAsia="ru-RU"/>
        </w:rPr>
        <w:t xml:space="preserve"> Внедрение ресурсосберегающих технологий.</w:t>
      </w:r>
    </w:p>
    <w:p w:rsidR="001A1347" w:rsidRPr="006A5C7E" w:rsidRDefault="001A1347" w:rsidP="007D7AA8">
      <w:pPr>
        <w:pStyle w:val="NoSpacing"/>
        <w:jc w:val="both"/>
        <w:rPr>
          <w:rFonts w:ascii="Times New Roman" w:hAnsi="Times New Roman"/>
          <w:sz w:val="28"/>
          <w:szCs w:val="24"/>
          <w:lang w:eastAsia="ru-RU"/>
        </w:rPr>
      </w:pPr>
      <w:r w:rsidRPr="006A5C7E">
        <w:rPr>
          <w:rFonts w:ascii="Times New Roman" w:hAnsi="Times New Roman"/>
          <w:sz w:val="28"/>
          <w:szCs w:val="24"/>
          <w:lang w:eastAsia="ru-RU"/>
        </w:rPr>
        <w:t>Формирование и создание максимально благоприятных, комфортных и безопасных условий для про</w:t>
      </w:r>
      <w:r>
        <w:rPr>
          <w:rFonts w:ascii="Times New Roman" w:hAnsi="Times New Roman"/>
          <w:sz w:val="28"/>
          <w:szCs w:val="24"/>
          <w:lang w:eastAsia="ru-RU"/>
        </w:rPr>
        <w:t>живания жителей Первоавгустовского сельсовета.</w:t>
      </w:r>
    </w:p>
    <w:p w:rsidR="001A1347" w:rsidRPr="006A5C7E" w:rsidRDefault="001A1347" w:rsidP="007D7AA8">
      <w:pPr>
        <w:pStyle w:val="NoSpacing"/>
        <w:jc w:val="both"/>
        <w:rPr>
          <w:rFonts w:ascii="Times New Roman" w:hAnsi="Times New Roman"/>
          <w:sz w:val="28"/>
          <w:szCs w:val="24"/>
        </w:rPr>
      </w:pPr>
      <w:r w:rsidRPr="006A5C7E">
        <w:rPr>
          <w:rFonts w:ascii="Times New Roman" w:hAnsi="Times New Roman"/>
          <w:sz w:val="28"/>
          <w:szCs w:val="24"/>
        </w:rPr>
        <w:t>Совершенствование системы комплексного благоустройства муниципаль</w:t>
      </w:r>
      <w:r>
        <w:rPr>
          <w:rFonts w:ascii="Times New Roman" w:hAnsi="Times New Roman"/>
          <w:sz w:val="28"/>
          <w:szCs w:val="24"/>
        </w:rPr>
        <w:t>ного образования «Первоавгустовский сельсовет</w:t>
      </w:r>
      <w:r w:rsidRPr="006A5C7E">
        <w:rPr>
          <w:rFonts w:ascii="Times New Roman" w:hAnsi="Times New Roman"/>
          <w:sz w:val="28"/>
          <w:szCs w:val="24"/>
        </w:rPr>
        <w:t>»</w:t>
      </w:r>
      <w:r>
        <w:rPr>
          <w:rFonts w:ascii="Times New Roman" w:hAnsi="Times New Roman"/>
          <w:sz w:val="28"/>
          <w:szCs w:val="24"/>
        </w:rPr>
        <w:t xml:space="preserve"> Дмитриевского района.</w:t>
      </w:r>
    </w:p>
    <w:p w:rsidR="001A1347" w:rsidRPr="006A5C7E" w:rsidRDefault="001A1347" w:rsidP="007D7AA8">
      <w:pPr>
        <w:pStyle w:val="NoSpacing"/>
        <w:jc w:val="both"/>
        <w:rPr>
          <w:rFonts w:ascii="Times New Roman" w:hAnsi="Times New Roman"/>
          <w:sz w:val="28"/>
          <w:szCs w:val="24"/>
        </w:rPr>
      </w:pPr>
      <w:r w:rsidRPr="006A5C7E">
        <w:rPr>
          <w:rFonts w:ascii="Times New Roman" w:hAnsi="Times New Roman"/>
          <w:sz w:val="28"/>
          <w:szCs w:val="24"/>
        </w:rPr>
        <w:t>Повышение уровня внешнего благоустройства и</w:t>
      </w:r>
      <w:r w:rsidRPr="006A5C7E">
        <w:rPr>
          <w:rFonts w:ascii="Times New Roman" w:hAnsi="Times New Roman"/>
          <w:sz w:val="28"/>
          <w:szCs w:val="24"/>
        </w:rPr>
        <w:br/>
        <w:t xml:space="preserve">санитарного содержания города. </w:t>
      </w:r>
    </w:p>
    <w:p w:rsidR="001A1347" w:rsidRPr="006A5C7E" w:rsidRDefault="001A1347" w:rsidP="007D7AA8">
      <w:pPr>
        <w:pStyle w:val="NoSpacing"/>
        <w:jc w:val="both"/>
        <w:rPr>
          <w:rFonts w:ascii="Times New Roman" w:hAnsi="Times New Roman"/>
          <w:sz w:val="28"/>
          <w:szCs w:val="24"/>
        </w:rPr>
      </w:pPr>
      <w:r w:rsidRPr="006A5C7E">
        <w:rPr>
          <w:rFonts w:ascii="Times New Roman" w:hAnsi="Times New Roman"/>
          <w:sz w:val="28"/>
          <w:szCs w:val="24"/>
        </w:rPr>
        <w:t>Активизация работ по благоустройс</w:t>
      </w:r>
      <w:r>
        <w:rPr>
          <w:rFonts w:ascii="Times New Roman" w:hAnsi="Times New Roman"/>
          <w:sz w:val="28"/>
          <w:szCs w:val="24"/>
        </w:rPr>
        <w:t>тву территории в границах сельсовета</w:t>
      </w:r>
      <w:r w:rsidRPr="006A5C7E">
        <w:rPr>
          <w:rFonts w:ascii="Times New Roman" w:hAnsi="Times New Roman"/>
          <w:sz w:val="28"/>
          <w:szCs w:val="24"/>
        </w:rPr>
        <w:t>, строительству и реконструкции систем наружного о</w:t>
      </w:r>
      <w:r>
        <w:rPr>
          <w:rFonts w:ascii="Times New Roman" w:hAnsi="Times New Roman"/>
          <w:sz w:val="28"/>
          <w:szCs w:val="24"/>
        </w:rPr>
        <w:t>свещения улиц п. Первоавгустовский Дмитриевского района.</w:t>
      </w:r>
    </w:p>
    <w:p w:rsidR="001A1347" w:rsidRPr="006A5C7E" w:rsidRDefault="001A1347" w:rsidP="007D7AA8">
      <w:pPr>
        <w:pStyle w:val="NoSpacing"/>
        <w:jc w:val="both"/>
        <w:rPr>
          <w:rFonts w:ascii="Times New Roman" w:hAnsi="Times New Roman"/>
          <w:sz w:val="28"/>
          <w:szCs w:val="24"/>
        </w:rPr>
      </w:pPr>
      <w:r w:rsidRPr="006A5C7E">
        <w:rPr>
          <w:rFonts w:ascii="Times New Roman" w:hAnsi="Times New Roman"/>
          <w:sz w:val="28"/>
          <w:szCs w:val="24"/>
        </w:rPr>
        <w:t>Приведение в качественное состояние элементов благоустройства.</w:t>
      </w:r>
    </w:p>
    <w:p w:rsidR="001A1347" w:rsidRPr="006A5C7E" w:rsidRDefault="001A1347" w:rsidP="007D7AA8">
      <w:pPr>
        <w:pStyle w:val="NoSpacing"/>
        <w:jc w:val="both"/>
        <w:rPr>
          <w:rFonts w:ascii="Times New Roman" w:hAnsi="Times New Roman"/>
          <w:sz w:val="28"/>
          <w:szCs w:val="24"/>
        </w:rPr>
      </w:pPr>
      <w:r w:rsidRPr="006A5C7E">
        <w:rPr>
          <w:rFonts w:ascii="Times New Roman" w:hAnsi="Times New Roman"/>
          <w:sz w:val="28"/>
          <w:szCs w:val="24"/>
        </w:rPr>
        <w:t>Восстановление и реконструкция уличного освещения, установкой светильников.</w:t>
      </w:r>
    </w:p>
    <w:p w:rsidR="001A1347" w:rsidRPr="006A5C7E" w:rsidRDefault="001A1347" w:rsidP="007D7AA8">
      <w:pPr>
        <w:pStyle w:val="NoSpacing"/>
        <w:jc w:val="both"/>
        <w:rPr>
          <w:rFonts w:ascii="Times New Roman" w:hAnsi="Times New Roman"/>
          <w:sz w:val="28"/>
          <w:szCs w:val="24"/>
          <w:lang w:eastAsia="ru-RU"/>
        </w:rPr>
      </w:pPr>
      <w:r w:rsidRPr="006A5C7E">
        <w:rPr>
          <w:rFonts w:ascii="Times New Roman" w:hAnsi="Times New Roman"/>
          <w:sz w:val="28"/>
          <w:szCs w:val="24"/>
        </w:rPr>
        <w:t>Оздоровление санитарной э</w:t>
      </w:r>
      <w:r>
        <w:rPr>
          <w:rFonts w:ascii="Times New Roman" w:hAnsi="Times New Roman"/>
          <w:sz w:val="28"/>
          <w:szCs w:val="24"/>
        </w:rPr>
        <w:t>кологической обстановки в поселке</w:t>
      </w:r>
      <w:r w:rsidRPr="006A5C7E">
        <w:rPr>
          <w:rFonts w:ascii="Times New Roman" w:hAnsi="Times New Roman"/>
          <w:sz w:val="28"/>
          <w:szCs w:val="24"/>
        </w:rPr>
        <w:t xml:space="preserve">, уборка бытового мусора на объектах благоустройства.                                                                                                                                                                                                             </w:t>
      </w:r>
    </w:p>
    <w:p w:rsidR="001A1347" w:rsidRPr="006A5C7E" w:rsidRDefault="001A1347" w:rsidP="007D7AA8">
      <w:pPr>
        <w:pStyle w:val="NoSpacing"/>
        <w:jc w:val="both"/>
        <w:rPr>
          <w:rFonts w:ascii="Times New Roman" w:hAnsi="Times New Roman"/>
          <w:sz w:val="28"/>
          <w:szCs w:val="24"/>
          <w:lang w:eastAsia="ru-RU"/>
        </w:rPr>
      </w:pPr>
      <w:r w:rsidRPr="006A5C7E">
        <w:rPr>
          <w:rFonts w:ascii="Times New Roman" w:hAnsi="Times New Roman"/>
          <w:sz w:val="28"/>
          <w:szCs w:val="24"/>
          <w:lang w:eastAsia="ru-RU"/>
        </w:rPr>
        <w:t>Организа</w:t>
      </w:r>
      <w:r>
        <w:rPr>
          <w:rFonts w:ascii="Times New Roman" w:hAnsi="Times New Roman"/>
          <w:sz w:val="28"/>
          <w:szCs w:val="24"/>
          <w:lang w:eastAsia="ru-RU"/>
        </w:rPr>
        <w:t>ция озеленения территории сельсовета</w:t>
      </w:r>
      <w:r w:rsidRPr="006A5C7E">
        <w:rPr>
          <w:rFonts w:ascii="Times New Roman" w:hAnsi="Times New Roman"/>
          <w:sz w:val="28"/>
          <w:szCs w:val="24"/>
          <w:lang w:eastAsia="ru-RU"/>
        </w:rPr>
        <w:t xml:space="preserve">. </w:t>
      </w:r>
    </w:p>
    <w:p w:rsidR="001A1347" w:rsidRPr="006A5C7E" w:rsidRDefault="001A1347" w:rsidP="007D7AA8">
      <w:pPr>
        <w:pStyle w:val="NoSpacing"/>
        <w:jc w:val="both"/>
        <w:rPr>
          <w:rFonts w:ascii="Times New Roman" w:hAnsi="Times New Roman"/>
          <w:sz w:val="28"/>
          <w:szCs w:val="24"/>
          <w:lang w:eastAsia="ru-RU"/>
        </w:rPr>
      </w:pPr>
      <w:r w:rsidRPr="006A5C7E">
        <w:rPr>
          <w:rFonts w:ascii="Times New Roman" w:hAnsi="Times New Roman"/>
          <w:sz w:val="28"/>
          <w:szCs w:val="24"/>
          <w:lang w:eastAsia="ru-RU"/>
        </w:rPr>
        <w:t xml:space="preserve">Создание условий для </w:t>
      </w:r>
      <w:r>
        <w:rPr>
          <w:rFonts w:ascii="Times New Roman" w:hAnsi="Times New Roman"/>
          <w:sz w:val="28"/>
          <w:szCs w:val="24"/>
          <w:lang w:eastAsia="ru-RU"/>
        </w:rPr>
        <w:t>массового отдыха жителей сельсовета</w:t>
      </w:r>
      <w:r w:rsidRPr="006A5C7E">
        <w:rPr>
          <w:rFonts w:ascii="Times New Roman" w:hAnsi="Times New Roman"/>
          <w:sz w:val="28"/>
          <w:szCs w:val="24"/>
          <w:lang w:eastAsia="ru-RU"/>
        </w:rPr>
        <w:t xml:space="preserve">  и организация обустройства мест массового отдыха населения.</w:t>
      </w:r>
    </w:p>
    <w:p w:rsidR="001A1347" w:rsidRPr="006A5C7E" w:rsidRDefault="001A1347" w:rsidP="007D7AA8">
      <w:pPr>
        <w:pStyle w:val="NoSpacing"/>
        <w:jc w:val="both"/>
        <w:rPr>
          <w:rFonts w:ascii="Times New Roman" w:hAnsi="Times New Roman"/>
          <w:sz w:val="28"/>
          <w:szCs w:val="24"/>
          <w:lang w:eastAsia="ru-RU"/>
        </w:rPr>
      </w:pPr>
      <w:r w:rsidRPr="006A5C7E">
        <w:rPr>
          <w:rFonts w:ascii="Times New Roman" w:hAnsi="Times New Roman"/>
          <w:sz w:val="28"/>
          <w:szCs w:val="24"/>
          <w:lang w:eastAsia="ru-RU"/>
        </w:rPr>
        <w:t>Содержание мест захоронения.</w:t>
      </w:r>
    </w:p>
    <w:p w:rsidR="001A1347" w:rsidRPr="006E5F31" w:rsidRDefault="001A1347" w:rsidP="007D7AA8">
      <w:pPr>
        <w:pStyle w:val="NoSpacing"/>
        <w:ind w:firstLine="708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Данная П</w:t>
      </w:r>
      <w:r w:rsidRPr="006E5F31">
        <w:rPr>
          <w:rFonts w:ascii="Times New Roman" w:hAnsi="Times New Roman"/>
          <w:sz w:val="28"/>
          <w:szCs w:val="24"/>
        </w:rPr>
        <w:t>рограмма направлена на повышение уровня комплексного  благоу</w:t>
      </w:r>
      <w:r>
        <w:rPr>
          <w:rFonts w:ascii="Times New Roman" w:hAnsi="Times New Roman"/>
          <w:sz w:val="28"/>
          <w:szCs w:val="24"/>
        </w:rPr>
        <w:t>стройства   территории  Первоавгустовского сельсовета</w:t>
      </w:r>
      <w:r w:rsidRPr="006E5F31">
        <w:rPr>
          <w:rFonts w:ascii="Times New Roman" w:hAnsi="Times New Roman"/>
          <w:sz w:val="28"/>
          <w:szCs w:val="24"/>
        </w:rPr>
        <w:t>:</w:t>
      </w:r>
    </w:p>
    <w:p w:rsidR="001A1347" w:rsidRPr="006E5F31" w:rsidRDefault="001A1347" w:rsidP="007D7AA8">
      <w:pPr>
        <w:pStyle w:val="NoSpacing"/>
        <w:jc w:val="both"/>
        <w:rPr>
          <w:rFonts w:ascii="Times New Roman" w:hAnsi="Times New Roman"/>
          <w:sz w:val="28"/>
          <w:szCs w:val="24"/>
        </w:rPr>
      </w:pPr>
      <w:r w:rsidRPr="006E5F31">
        <w:rPr>
          <w:rFonts w:ascii="Times New Roman" w:hAnsi="Times New Roman"/>
          <w:sz w:val="28"/>
          <w:szCs w:val="24"/>
        </w:rPr>
        <w:tab/>
        <w:t>-совершенствование системы комплексного благоустройства муниципального образован</w:t>
      </w:r>
      <w:r>
        <w:rPr>
          <w:rFonts w:ascii="Times New Roman" w:hAnsi="Times New Roman"/>
          <w:sz w:val="28"/>
          <w:szCs w:val="24"/>
        </w:rPr>
        <w:t>ия «Первоавгустовский сельсовет</w:t>
      </w:r>
      <w:r w:rsidRPr="006E5F31">
        <w:rPr>
          <w:rFonts w:ascii="Times New Roman" w:hAnsi="Times New Roman"/>
          <w:sz w:val="28"/>
          <w:szCs w:val="24"/>
        </w:rPr>
        <w:t xml:space="preserve">», его эстетического  вида, </w:t>
      </w:r>
      <w:r w:rsidRPr="006E5F31">
        <w:rPr>
          <w:rFonts w:ascii="Times New Roman" w:hAnsi="Times New Roman"/>
          <w:sz w:val="28"/>
          <w:szCs w:val="24"/>
        </w:rPr>
        <w:tab/>
      </w:r>
    </w:p>
    <w:p w:rsidR="001A1347" w:rsidRPr="006E5F31" w:rsidRDefault="001A1347" w:rsidP="007D7AA8">
      <w:pPr>
        <w:pStyle w:val="NoSpacing"/>
        <w:jc w:val="both"/>
        <w:rPr>
          <w:rFonts w:ascii="Times New Roman" w:hAnsi="Times New Roman"/>
          <w:sz w:val="28"/>
          <w:szCs w:val="24"/>
        </w:rPr>
      </w:pPr>
      <w:r w:rsidRPr="006E5F31">
        <w:rPr>
          <w:rFonts w:ascii="Times New Roman" w:hAnsi="Times New Roman"/>
          <w:sz w:val="28"/>
          <w:szCs w:val="24"/>
        </w:rPr>
        <w:tab/>
        <w:t>-повышение уровня внешнего благоустройства</w:t>
      </w:r>
      <w:r>
        <w:rPr>
          <w:rFonts w:ascii="Times New Roman" w:hAnsi="Times New Roman"/>
          <w:sz w:val="28"/>
          <w:szCs w:val="24"/>
        </w:rPr>
        <w:t xml:space="preserve"> и санитарного содержания сельсовета</w:t>
      </w:r>
      <w:r w:rsidRPr="006E5F31">
        <w:rPr>
          <w:rFonts w:ascii="Times New Roman" w:hAnsi="Times New Roman"/>
          <w:sz w:val="28"/>
          <w:szCs w:val="24"/>
        </w:rPr>
        <w:t>;</w:t>
      </w:r>
    </w:p>
    <w:p w:rsidR="001A1347" w:rsidRPr="006E5F31" w:rsidRDefault="001A1347" w:rsidP="007D7AA8">
      <w:pPr>
        <w:pStyle w:val="NoSpacing"/>
        <w:jc w:val="both"/>
        <w:rPr>
          <w:rFonts w:ascii="Times New Roman" w:hAnsi="Times New Roman"/>
          <w:sz w:val="28"/>
          <w:szCs w:val="24"/>
        </w:rPr>
      </w:pPr>
      <w:r w:rsidRPr="006E5F31">
        <w:rPr>
          <w:rFonts w:ascii="Times New Roman" w:hAnsi="Times New Roman"/>
          <w:sz w:val="28"/>
          <w:szCs w:val="24"/>
        </w:rPr>
        <w:tab/>
        <w:t xml:space="preserve">-строительству и реконструкции систем </w:t>
      </w:r>
      <w:r>
        <w:rPr>
          <w:rFonts w:ascii="Times New Roman" w:hAnsi="Times New Roman"/>
          <w:sz w:val="28"/>
          <w:szCs w:val="24"/>
        </w:rPr>
        <w:t>наружного освещения улиц  сельсовета</w:t>
      </w:r>
      <w:r w:rsidRPr="006E5F31">
        <w:rPr>
          <w:rFonts w:ascii="Times New Roman" w:hAnsi="Times New Roman"/>
          <w:sz w:val="28"/>
          <w:szCs w:val="24"/>
        </w:rPr>
        <w:t>;</w:t>
      </w:r>
    </w:p>
    <w:p w:rsidR="001A1347" w:rsidRPr="006E5F31" w:rsidRDefault="001A1347" w:rsidP="007D7AA8">
      <w:pPr>
        <w:pStyle w:val="NoSpacing"/>
        <w:jc w:val="both"/>
        <w:rPr>
          <w:rFonts w:ascii="Times New Roman" w:hAnsi="Times New Roman"/>
          <w:sz w:val="28"/>
          <w:szCs w:val="24"/>
        </w:rPr>
      </w:pPr>
      <w:r w:rsidRPr="006E5F31">
        <w:rPr>
          <w:rFonts w:ascii="Times New Roman" w:hAnsi="Times New Roman"/>
          <w:sz w:val="28"/>
          <w:szCs w:val="24"/>
        </w:rPr>
        <w:tab/>
        <w:t>-организация взаимодействия между предприятиями, организациями и учреждениями при решении вопросов б</w:t>
      </w:r>
      <w:r>
        <w:rPr>
          <w:rFonts w:ascii="Times New Roman" w:hAnsi="Times New Roman"/>
          <w:sz w:val="28"/>
          <w:szCs w:val="24"/>
        </w:rPr>
        <w:t>лагоустройства территории сельсовета</w:t>
      </w:r>
      <w:r w:rsidRPr="006E5F31">
        <w:rPr>
          <w:rFonts w:ascii="Times New Roman" w:hAnsi="Times New Roman"/>
          <w:sz w:val="28"/>
          <w:szCs w:val="24"/>
        </w:rPr>
        <w:t>;</w:t>
      </w:r>
    </w:p>
    <w:p w:rsidR="001A1347" w:rsidRPr="006E5F31" w:rsidRDefault="001A1347" w:rsidP="007D7AA8">
      <w:pPr>
        <w:pStyle w:val="NoSpacing"/>
        <w:jc w:val="both"/>
        <w:rPr>
          <w:rFonts w:ascii="Times New Roman" w:hAnsi="Times New Roman"/>
          <w:sz w:val="28"/>
          <w:szCs w:val="24"/>
        </w:rPr>
      </w:pPr>
      <w:r w:rsidRPr="006E5F31">
        <w:rPr>
          <w:rFonts w:ascii="Times New Roman" w:hAnsi="Times New Roman"/>
          <w:sz w:val="28"/>
          <w:szCs w:val="24"/>
        </w:rPr>
        <w:tab/>
        <w:t>-приведение в качественное состояние элементов благоустройства;</w:t>
      </w:r>
    </w:p>
    <w:p w:rsidR="001A1347" w:rsidRPr="006E5F31" w:rsidRDefault="001A1347" w:rsidP="007D7AA8">
      <w:pPr>
        <w:pStyle w:val="NoSpacing"/>
        <w:jc w:val="both"/>
        <w:rPr>
          <w:rFonts w:ascii="Times New Roman" w:hAnsi="Times New Roman"/>
          <w:sz w:val="28"/>
          <w:szCs w:val="24"/>
        </w:rPr>
      </w:pPr>
      <w:r w:rsidRPr="006E5F31">
        <w:rPr>
          <w:rFonts w:ascii="Times New Roman" w:hAnsi="Times New Roman"/>
          <w:sz w:val="28"/>
          <w:szCs w:val="24"/>
        </w:rPr>
        <w:tab/>
        <w:t>-привлечение жителей к участию в решении проблем благоустройства;</w:t>
      </w:r>
    </w:p>
    <w:p w:rsidR="001A1347" w:rsidRPr="006E5F31" w:rsidRDefault="001A1347" w:rsidP="007D7AA8">
      <w:pPr>
        <w:pStyle w:val="NoSpacing"/>
        <w:jc w:val="both"/>
        <w:rPr>
          <w:rFonts w:ascii="Times New Roman" w:hAnsi="Times New Roman"/>
          <w:sz w:val="28"/>
          <w:szCs w:val="24"/>
        </w:rPr>
      </w:pPr>
      <w:r w:rsidRPr="006E5F31">
        <w:rPr>
          <w:rFonts w:ascii="Times New Roman" w:hAnsi="Times New Roman"/>
          <w:sz w:val="28"/>
          <w:szCs w:val="24"/>
        </w:rPr>
        <w:tab/>
        <w:t>-восстановить и реконструкция уличное освещение, у</w:t>
      </w:r>
      <w:r>
        <w:rPr>
          <w:rFonts w:ascii="Times New Roman" w:hAnsi="Times New Roman"/>
          <w:sz w:val="28"/>
          <w:szCs w:val="24"/>
        </w:rPr>
        <w:t>становкой светильников в Первоавгустовском сельсовете.</w:t>
      </w:r>
    </w:p>
    <w:p w:rsidR="001A1347" w:rsidRPr="006A5C7E" w:rsidRDefault="001A1347" w:rsidP="007D7AA8">
      <w:pPr>
        <w:pStyle w:val="NoSpacing"/>
        <w:jc w:val="both"/>
        <w:rPr>
          <w:rFonts w:ascii="Times New Roman" w:hAnsi="Times New Roman"/>
          <w:sz w:val="28"/>
          <w:szCs w:val="24"/>
          <w:lang w:eastAsia="ru-RU"/>
        </w:rPr>
      </w:pPr>
      <w:r w:rsidRPr="006E5F31">
        <w:rPr>
          <w:rFonts w:ascii="Times New Roman" w:hAnsi="Times New Roman"/>
          <w:sz w:val="28"/>
          <w:szCs w:val="24"/>
        </w:rPr>
        <w:tab/>
      </w:r>
    </w:p>
    <w:p w:rsidR="001A1347" w:rsidRDefault="001A1347" w:rsidP="007D7AA8">
      <w:pPr>
        <w:pStyle w:val="NoSpacing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 xml:space="preserve">             </w:t>
      </w:r>
      <w:r w:rsidRPr="006A5C7E">
        <w:rPr>
          <w:rFonts w:ascii="Times New Roman" w:hAnsi="Times New Roman"/>
          <w:sz w:val="28"/>
          <w:szCs w:val="24"/>
          <w:lang w:eastAsia="ru-RU"/>
        </w:rPr>
        <w:t>Программа рассчитана на реали</w:t>
      </w:r>
      <w:r>
        <w:rPr>
          <w:rFonts w:ascii="Times New Roman" w:hAnsi="Times New Roman"/>
          <w:sz w:val="28"/>
          <w:szCs w:val="24"/>
          <w:lang w:eastAsia="ru-RU"/>
        </w:rPr>
        <w:t>зацию мероприятий в течение 2018-2022 годы</w:t>
      </w:r>
      <w:r w:rsidRPr="006A5C7E">
        <w:rPr>
          <w:rFonts w:ascii="Times New Roman" w:hAnsi="Times New Roman"/>
          <w:sz w:val="28"/>
          <w:szCs w:val="24"/>
          <w:lang w:eastAsia="ru-RU"/>
        </w:rPr>
        <w:t xml:space="preserve"> без разбивки на этапы.</w:t>
      </w:r>
      <w:r w:rsidRPr="001902E9">
        <w:rPr>
          <w:rFonts w:ascii="Times New Roman" w:hAnsi="Times New Roman"/>
          <w:sz w:val="28"/>
          <w:szCs w:val="24"/>
          <w:lang w:eastAsia="ru-RU"/>
        </w:rPr>
        <w:t xml:space="preserve"> </w:t>
      </w:r>
      <w:r>
        <w:rPr>
          <w:rFonts w:ascii="Times New Roman" w:hAnsi="Times New Roman"/>
          <w:sz w:val="28"/>
          <w:szCs w:val="24"/>
          <w:lang w:eastAsia="ru-RU"/>
        </w:rPr>
        <w:t>П</w:t>
      </w:r>
      <w:r w:rsidRPr="006E5F31">
        <w:rPr>
          <w:rFonts w:ascii="Times New Roman" w:hAnsi="Times New Roman"/>
          <w:sz w:val="28"/>
          <w:szCs w:val="24"/>
          <w:lang w:eastAsia="ru-RU"/>
        </w:rPr>
        <w:t xml:space="preserve">рограмма подлежит ежегодной </w:t>
      </w:r>
      <w:r>
        <w:rPr>
          <w:rFonts w:ascii="Times New Roman" w:hAnsi="Times New Roman"/>
          <w:sz w:val="28"/>
          <w:szCs w:val="24"/>
          <w:lang w:eastAsia="ru-RU"/>
        </w:rPr>
        <w:t>актуализации. П</w:t>
      </w:r>
      <w:r w:rsidRPr="006E5F31">
        <w:rPr>
          <w:rFonts w:ascii="Times New Roman" w:hAnsi="Times New Roman"/>
          <w:sz w:val="28"/>
          <w:szCs w:val="24"/>
          <w:lang w:eastAsia="ru-RU"/>
        </w:rPr>
        <w:t xml:space="preserve">рограмма утверждается с учетом внесенных в нее изменений и дополнений.   </w:t>
      </w:r>
    </w:p>
    <w:p w:rsidR="001A1347" w:rsidRDefault="001A1347" w:rsidP="007D7AA8">
      <w:pPr>
        <w:pStyle w:val="NoSpacing"/>
        <w:jc w:val="both"/>
        <w:rPr>
          <w:rFonts w:ascii="Times New Roman" w:hAnsi="Times New Roman"/>
          <w:sz w:val="28"/>
          <w:szCs w:val="24"/>
          <w:lang w:eastAsia="ru-RU"/>
        </w:rPr>
      </w:pPr>
    </w:p>
    <w:p w:rsidR="001A1347" w:rsidRPr="008C7898" w:rsidRDefault="001A1347" w:rsidP="00B1424B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4"/>
        </w:rPr>
      </w:pPr>
      <w:r w:rsidRPr="008C7898">
        <w:rPr>
          <w:rFonts w:ascii="Times New Roman" w:hAnsi="Times New Roman"/>
          <w:b/>
          <w:sz w:val="28"/>
          <w:szCs w:val="24"/>
        </w:rPr>
        <w:t>3. Сведения о показателях и индикаторах</w:t>
      </w:r>
    </w:p>
    <w:p w:rsidR="001A1347" w:rsidRPr="008C7898" w:rsidRDefault="001A1347" w:rsidP="00B1424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8C7898">
        <w:rPr>
          <w:rFonts w:ascii="Times New Roman" w:hAnsi="Times New Roman"/>
          <w:b/>
          <w:sz w:val="28"/>
          <w:szCs w:val="24"/>
        </w:rPr>
        <w:t>муниципальной программы</w:t>
      </w:r>
    </w:p>
    <w:p w:rsidR="001A1347" w:rsidRPr="008C7898" w:rsidRDefault="001A1347" w:rsidP="00B1424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1A1347" w:rsidRPr="008C7898" w:rsidRDefault="001A1347" w:rsidP="007D7AA8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4"/>
        </w:rPr>
      </w:pPr>
      <w:r w:rsidRPr="008C7898">
        <w:rPr>
          <w:rFonts w:ascii="Times New Roman" w:hAnsi="Times New Roman"/>
          <w:sz w:val="28"/>
          <w:szCs w:val="24"/>
        </w:rPr>
        <w:t>Состав показателей и индикаторов муниципальной программы определен исходя из:</w:t>
      </w:r>
    </w:p>
    <w:p w:rsidR="001A1347" w:rsidRPr="008C7898" w:rsidRDefault="001A1347" w:rsidP="007D7AA8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4"/>
        </w:rPr>
      </w:pPr>
      <w:r w:rsidRPr="008C7898">
        <w:rPr>
          <w:rFonts w:ascii="Times New Roman" w:hAnsi="Times New Roman"/>
          <w:sz w:val="28"/>
          <w:szCs w:val="24"/>
        </w:rPr>
        <w:t>наблюдаемости значений показателей и индикаторов в течение срока реализации муниципальной программы;</w:t>
      </w:r>
    </w:p>
    <w:p w:rsidR="001A1347" w:rsidRPr="008C7898" w:rsidRDefault="001A1347" w:rsidP="007D7AA8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4"/>
        </w:rPr>
      </w:pPr>
      <w:r w:rsidRPr="008C7898">
        <w:rPr>
          <w:rFonts w:ascii="Times New Roman" w:hAnsi="Times New Roman"/>
          <w:sz w:val="28"/>
          <w:szCs w:val="24"/>
        </w:rPr>
        <w:t>охвата всех наиболее значимых результатов выполнения основных мероприятий муниципальной программы.</w:t>
      </w:r>
    </w:p>
    <w:p w:rsidR="001A1347" w:rsidRPr="008C7898" w:rsidRDefault="001A1347" w:rsidP="007D7AA8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4"/>
        </w:rPr>
      </w:pPr>
      <w:r w:rsidRPr="008C7898">
        <w:rPr>
          <w:rFonts w:ascii="Times New Roman" w:hAnsi="Times New Roman"/>
          <w:sz w:val="28"/>
          <w:szCs w:val="24"/>
        </w:rPr>
        <w:t>Перечень показателей и индикаторов программы носит открытый характер и предусматривает возможность корректировки в случаях потери информативности показателя и/или индикатора (достижение максимального значения или насыщения), изменения приоритетов государственной политики, появления новых технологических и социально-экономических обстоятельств, существенно влияющих на развитие сферы благоустройства.</w:t>
      </w:r>
    </w:p>
    <w:p w:rsidR="001A1347" w:rsidRPr="008C7898" w:rsidRDefault="001A1347" w:rsidP="007D7AA8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4"/>
        </w:rPr>
      </w:pPr>
      <w:r w:rsidRPr="008C7898">
        <w:rPr>
          <w:rFonts w:ascii="Times New Roman" w:hAnsi="Times New Roman"/>
          <w:sz w:val="28"/>
          <w:szCs w:val="24"/>
        </w:rPr>
        <w:t>Показатели и индикаторы программы являются интегральными (синтезированными), достижение которых обеспечивается путем выполнения (реализации) всех подпрограмм муниципальной программы.</w:t>
      </w:r>
    </w:p>
    <w:p w:rsidR="001A1347" w:rsidRPr="008C7898" w:rsidRDefault="001A1347" w:rsidP="007D7AA8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4"/>
        </w:rPr>
      </w:pPr>
      <w:r w:rsidRPr="008C7898">
        <w:rPr>
          <w:rFonts w:ascii="Times New Roman" w:hAnsi="Times New Roman"/>
          <w:sz w:val="28"/>
          <w:szCs w:val="24"/>
        </w:rPr>
        <w:t>Целевые показатели (индикаторы) программы рассчитываются в % и соответствуют приоритетам, целям и задачам программы.</w:t>
      </w:r>
    </w:p>
    <w:p w:rsidR="001A1347" w:rsidRPr="008C7898" w:rsidRDefault="001A1347" w:rsidP="007D7AA8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4"/>
        </w:rPr>
      </w:pPr>
      <w:r w:rsidRPr="008C7898">
        <w:rPr>
          <w:rFonts w:ascii="Times New Roman" w:hAnsi="Times New Roman"/>
          <w:sz w:val="28"/>
          <w:szCs w:val="24"/>
        </w:rPr>
        <w:t xml:space="preserve">Плановые </w:t>
      </w:r>
      <w:hyperlink w:anchor="Par1465" w:history="1">
        <w:r w:rsidRPr="008C7898">
          <w:rPr>
            <w:rFonts w:ascii="Times New Roman" w:hAnsi="Times New Roman"/>
            <w:sz w:val="28"/>
            <w:szCs w:val="24"/>
          </w:rPr>
          <w:t>значения</w:t>
        </w:r>
      </w:hyperlink>
      <w:r w:rsidRPr="008C7898">
        <w:rPr>
          <w:rFonts w:ascii="Times New Roman" w:hAnsi="Times New Roman"/>
          <w:sz w:val="28"/>
          <w:szCs w:val="24"/>
        </w:rPr>
        <w:t xml:space="preserve"> целевых индикаторов и показателей, характеризующих эффективность реализации мероприятий программы приведены в приложении N 1 к программе.</w:t>
      </w:r>
    </w:p>
    <w:p w:rsidR="001A1347" w:rsidRPr="008C7898" w:rsidRDefault="001A1347" w:rsidP="007D7AA8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4"/>
        </w:rPr>
      </w:pPr>
      <w:r w:rsidRPr="008C7898">
        <w:rPr>
          <w:rFonts w:ascii="Times New Roman" w:hAnsi="Times New Roman"/>
          <w:sz w:val="28"/>
          <w:szCs w:val="24"/>
        </w:rPr>
        <w:t>В результате реализации программы будет достигнуто:</w:t>
      </w:r>
    </w:p>
    <w:p w:rsidR="001A1347" w:rsidRPr="008C7898" w:rsidRDefault="001A1347" w:rsidP="007D7AA8">
      <w:pPr>
        <w:pStyle w:val="ConsPlusNormal"/>
        <w:adjustRightInd/>
        <w:ind w:right="282" w:firstLine="851"/>
        <w:jc w:val="both"/>
        <w:rPr>
          <w:rFonts w:ascii="Times New Roman" w:hAnsi="Times New Roman"/>
          <w:sz w:val="28"/>
          <w:szCs w:val="24"/>
        </w:rPr>
      </w:pPr>
      <w:r w:rsidRPr="008C7898">
        <w:rPr>
          <w:rFonts w:ascii="Times New Roman" w:hAnsi="Times New Roman"/>
          <w:sz w:val="28"/>
          <w:szCs w:val="24"/>
        </w:rPr>
        <w:t xml:space="preserve">- приведены в нормативное </w:t>
      </w:r>
      <w:r>
        <w:rPr>
          <w:rFonts w:ascii="Times New Roman" w:hAnsi="Times New Roman"/>
          <w:sz w:val="28"/>
          <w:szCs w:val="24"/>
        </w:rPr>
        <w:t>состояние дворовые территории п. Первоавгустовский Дмитриевского района  Курской области;</w:t>
      </w:r>
    </w:p>
    <w:p w:rsidR="001A1347" w:rsidRPr="008C7898" w:rsidRDefault="001A1347" w:rsidP="007D7AA8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outlineLvl w:val="1"/>
        <w:rPr>
          <w:rFonts w:ascii="Times New Roman" w:hAnsi="Times New Roman"/>
          <w:sz w:val="28"/>
          <w:szCs w:val="24"/>
        </w:rPr>
      </w:pPr>
      <w:r w:rsidRPr="008C7898">
        <w:rPr>
          <w:rFonts w:ascii="Times New Roman" w:hAnsi="Times New Roman"/>
          <w:sz w:val="28"/>
          <w:szCs w:val="24"/>
        </w:rPr>
        <w:t>- благоустроен</w:t>
      </w:r>
      <w:r>
        <w:rPr>
          <w:rFonts w:ascii="Times New Roman" w:hAnsi="Times New Roman"/>
          <w:sz w:val="28"/>
          <w:szCs w:val="24"/>
        </w:rPr>
        <w:t>ы</w:t>
      </w:r>
      <w:r w:rsidRPr="008C7898"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4"/>
        </w:rPr>
        <w:t>5</w:t>
      </w:r>
      <w:r w:rsidRPr="008C7898">
        <w:rPr>
          <w:rFonts w:ascii="Times New Roman" w:hAnsi="Times New Roman"/>
          <w:sz w:val="28"/>
          <w:szCs w:val="24"/>
        </w:rPr>
        <w:t xml:space="preserve"> общественн</w:t>
      </w:r>
      <w:r>
        <w:rPr>
          <w:rFonts w:ascii="Times New Roman" w:hAnsi="Times New Roman"/>
          <w:sz w:val="28"/>
          <w:szCs w:val="24"/>
        </w:rPr>
        <w:t>ых</w:t>
      </w:r>
      <w:r w:rsidRPr="008C7898">
        <w:rPr>
          <w:rFonts w:ascii="Times New Roman" w:hAnsi="Times New Roman"/>
          <w:sz w:val="28"/>
          <w:szCs w:val="24"/>
        </w:rPr>
        <w:t xml:space="preserve"> территори</w:t>
      </w:r>
      <w:r>
        <w:rPr>
          <w:rFonts w:ascii="Times New Roman" w:hAnsi="Times New Roman"/>
          <w:sz w:val="28"/>
          <w:szCs w:val="24"/>
        </w:rPr>
        <w:t>й п. Первоавгустовский Дмитриевского района</w:t>
      </w:r>
      <w:r w:rsidRPr="008C7898">
        <w:rPr>
          <w:rFonts w:ascii="Times New Roman" w:hAnsi="Times New Roman"/>
          <w:sz w:val="28"/>
          <w:szCs w:val="24"/>
        </w:rPr>
        <w:t xml:space="preserve"> Курской области.</w:t>
      </w:r>
    </w:p>
    <w:p w:rsidR="001A1347" w:rsidRPr="008C7898" w:rsidRDefault="001A1347" w:rsidP="007D7AA8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sz w:val="28"/>
          <w:szCs w:val="24"/>
        </w:rPr>
      </w:pPr>
    </w:p>
    <w:p w:rsidR="001A1347" w:rsidRPr="008C7898" w:rsidRDefault="001A1347" w:rsidP="007D7AA8">
      <w:pPr>
        <w:pStyle w:val="NoSpacing"/>
        <w:jc w:val="both"/>
        <w:rPr>
          <w:rFonts w:ascii="Times New Roman" w:hAnsi="Times New Roman"/>
          <w:sz w:val="28"/>
          <w:szCs w:val="24"/>
          <w:lang w:eastAsia="ru-RU"/>
        </w:rPr>
      </w:pPr>
    </w:p>
    <w:p w:rsidR="001A1347" w:rsidRPr="002202C6" w:rsidRDefault="001A1347" w:rsidP="00E31D1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4"/>
        </w:rPr>
      </w:pPr>
      <w:r w:rsidRPr="002202C6">
        <w:rPr>
          <w:rFonts w:ascii="Times New Roman" w:hAnsi="Times New Roman"/>
          <w:b/>
          <w:sz w:val="28"/>
          <w:szCs w:val="24"/>
        </w:rPr>
        <w:t xml:space="preserve">IV. Обобщенная характеристика основных мероприятий муниципальной программы и </w:t>
      </w:r>
      <w:r>
        <w:rPr>
          <w:rFonts w:ascii="Times New Roman" w:hAnsi="Times New Roman"/>
          <w:b/>
          <w:bCs/>
          <w:sz w:val="28"/>
          <w:szCs w:val="24"/>
        </w:rPr>
        <w:t>п</w:t>
      </w:r>
      <w:r w:rsidRPr="002202C6">
        <w:rPr>
          <w:rFonts w:ascii="Times New Roman" w:hAnsi="Times New Roman"/>
          <w:b/>
          <w:bCs/>
          <w:sz w:val="28"/>
          <w:szCs w:val="24"/>
        </w:rPr>
        <w:t>ривлечение жителей к участию в решении проблем</w:t>
      </w:r>
      <w:r w:rsidRPr="002202C6">
        <w:rPr>
          <w:rFonts w:ascii="Times New Roman" w:hAnsi="Times New Roman"/>
          <w:b/>
          <w:sz w:val="28"/>
          <w:szCs w:val="24"/>
        </w:rPr>
        <w:t xml:space="preserve"> </w:t>
      </w:r>
      <w:r w:rsidRPr="002202C6">
        <w:rPr>
          <w:rFonts w:ascii="Times New Roman" w:hAnsi="Times New Roman"/>
          <w:b/>
          <w:bCs/>
          <w:sz w:val="28"/>
          <w:szCs w:val="24"/>
        </w:rPr>
        <w:t>благоустройства</w:t>
      </w:r>
    </w:p>
    <w:p w:rsidR="001A1347" w:rsidRPr="002202C6" w:rsidRDefault="001A1347" w:rsidP="00E31D1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4"/>
        </w:rPr>
      </w:pPr>
    </w:p>
    <w:p w:rsidR="001A1347" w:rsidRPr="002202C6" w:rsidRDefault="001A1347" w:rsidP="007D7AA8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sz w:val="28"/>
          <w:szCs w:val="24"/>
        </w:rPr>
      </w:pPr>
    </w:p>
    <w:p w:rsidR="001A1347" w:rsidRPr="002202C6" w:rsidRDefault="001A1347" w:rsidP="007D7AA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4"/>
        </w:rPr>
      </w:pPr>
      <w:r w:rsidRPr="002202C6">
        <w:rPr>
          <w:rFonts w:ascii="Times New Roman" w:hAnsi="Times New Roman"/>
          <w:sz w:val="28"/>
          <w:szCs w:val="24"/>
        </w:rPr>
        <w:t>Муниципальная программа не содержит подпрограмм.</w:t>
      </w:r>
    </w:p>
    <w:p w:rsidR="001A1347" w:rsidRPr="002202C6" w:rsidRDefault="001A1347" w:rsidP="007D7AA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4"/>
        </w:rPr>
      </w:pPr>
      <w:r w:rsidRPr="002202C6">
        <w:rPr>
          <w:rFonts w:ascii="Times New Roman" w:hAnsi="Times New Roman"/>
          <w:sz w:val="28"/>
          <w:szCs w:val="24"/>
        </w:rPr>
        <w:t>Достижение целевых индикаторов и показателей достигается путем реализации следующих основных мероприятий:</w:t>
      </w:r>
    </w:p>
    <w:p w:rsidR="001A1347" w:rsidRPr="002202C6" w:rsidRDefault="001A1347" w:rsidP="007D7AA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4"/>
        </w:rPr>
      </w:pPr>
      <w:r w:rsidRPr="002202C6">
        <w:rPr>
          <w:rFonts w:ascii="Times New Roman" w:hAnsi="Times New Roman"/>
          <w:sz w:val="28"/>
          <w:szCs w:val="24"/>
        </w:rPr>
        <w:t>основное мероприятие 1 «Благоустройство дворовых территорий». В данное мероприятие включены реализация минимального перечня работ по благоустройству (устройство дворовых проездов, освещение, установка урн и лавочек) и дополнительного перечня работ по благоустройству (устройство детских (спортивных) площадок, автомобильных парковок и озеленение территорий).</w:t>
      </w:r>
    </w:p>
    <w:p w:rsidR="001A1347" w:rsidRPr="002202C6" w:rsidRDefault="001A1347" w:rsidP="007D7AA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4"/>
        </w:rPr>
      </w:pPr>
      <w:r w:rsidRPr="002202C6">
        <w:rPr>
          <w:rFonts w:ascii="Times New Roman" w:hAnsi="Times New Roman"/>
          <w:sz w:val="28"/>
          <w:szCs w:val="24"/>
        </w:rPr>
        <w:t>Адресный перечень многоквартирных домов, дворовые территории которых отобраны и подлежат благоустройству, приведен в приложении №5 к настоящей муниципальной программе.</w:t>
      </w:r>
    </w:p>
    <w:p w:rsidR="001A1347" w:rsidRPr="002202C6" w:rsidRDefault="001A1347" w:rsidP="007D7AA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4"/>
        </w:rPr>
      </w:pPr>
      <w:r w:rsidRPr="002202C6">
        <w:rPr>
          <w:rFonts w:ascii="Times New Roman" w:hAnsi="Times New Roman"/>
          <w:sz w:val="28"/>
          <w:szCs w:val="24"/>
        </w:rPr>
        <w:t>основное мероприятие 2 «Благоустройство общественных территорий». В рамках данного мероприятия могут быть реализованы следующие виды проектов и территорий:</w:t>
      </w:r>
    </w:p>
    <w:p w:rsidR="001A1347" w:rsidRPr="002202C6" w:rsidRDefault="001A1347" w:rsidP="007D7AA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4"/>
        </w:rPr>
      </w:pPr>
      <w:r w:rsidRPr="002202C6">
        <w:rPr>
          <w:rFonts w:ascii="Times New Roman" w:hAnsi="Times New Roman"/>
          <w:sz w:val="28"/>
          <w:szCs w:val="24"/>
        </w:rPr>
        <w:t>- благоустройство парков, скверов, бульваров,</w:t>
      </w:r>
    </w:p>
    <w:p w:rsidR="001A1347" w:rsidRPr="002202C6" w:rsidRDefault="001A1347" w:rsidP="007D7AA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- устройство </w:t>
      </w:r>
      <w:r w:rsidRPr="002202C6">
        <w:rPr>
          <w:rFonts w:ascii="Times New Roman" w:hAnsi="Times New Roman"/>
          <w:sz w:val="28"/>
          <w:szCs w:val="24"/>
        </w:rPr>
        <w:t xml:space="preserve"> парка, сквера, бульваров,</w:t>
      </w:r>
    </w:p>
    <w:p w:rsidR="001A1347" w:rsidRPr="002202C6" w:rsidRDefault="001A1347" w:rsidP="007D7AA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4"/>
        </w:rPr>
      </w:pPr>
      <w:r w:rsidRPr="002202C6">
        <w:rPr>
          <w:rFonts w:ascii="Times New Roman" w:hAnsi="Times New Roman"/>
          <w:sz w:val="28"/>
          <w:szCs w:val="24"/>
        </w:rPr>
        <w:t>- благоустройство набережной,</w:t>
      </w:r>
    </w:p>
    <w:p w:rsidR="001A1347" w:rsidRPr="002202C6" w:rsidRDefault="001A1347" w:rsidP="007D7AA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4"/>
        </w:rPr>
      </w:pPr>
      <w:r w:rsidRPr="002202C6">
        <w:rPr>
          <w:rFonts w:ascii="Times New Roman" w:hAnsi="Times New Roman"/>
          <w:sz w:val="28"/>
          <w:szCs w:val="24"/>
        </w:rPr>
        <w:t>- благоустройство места для купания (пляжа),</w:t>
      </w:r>
    </w:p>
    <w:p w:rsidR="001A1347" w:rsidRPr="002202C6" w:rsidRDefault="001A1347" w:rsidP="007D7AA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4"/>
        </w:rPr>
      </w:pPr>
      <w:r w:rsidRPr="002202C6">
        <w:rPr>
          <w:rFonts w:ascii="Times New Roman" w:hAnsi="Times New Roman"/>
          <w:sz w:val="28"/>
          <w:szCs w:val="24"/>
        </w:rPr>
        <w:t>- устройство или реконструкция детской площадки,</w:t>
      </w:r>
    </w:p>
    <w:p w:rsidR="001A1347" w:rsidRPr="002202C6" w:rsidRDefault="001A1347" w:rsidP="007D7AA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4"/>
        </w:rPr>
      </w:pPr>
      <w:r w:rsidRPr="002202C6">
        <w:rPr>
          <w:rFonts w:ascii="Times New Roman" w:hAnsi="Times New Roman"/>
          <w:sz w:val="28"/>
          <w:szCs w:val="24"/>
        </w:rPr>
        <w:t>- благоустройство территории возле общес</w:t>
      </w:r>
      <w:r>
        <w:rPr>
          <w:rFonts w:ascii="Times New Roman" w:hAnsi="Times New Roman"/>
          <w:sz w:val="28"/>
          <w:szCs w:val="24"/>
        </w:rPr>
        <w:t>твенного здания (Дом культуры</w:t>
      </w:r>
      <w:r w:rsidRPr="002202C6">
        <w:rPr>
          <w:rFonts w:ascii="Times New Roman" w:hAnsi="Times New Roman"/>
          <w:sz w:val="28"/>
          <w:szCs w:val="24"/>
        </w:rPr>
        <w:t>),</w:t>
      </w:r>
    </w:p>
    <w:p w:rsidR="001A1347" w:rsidRPr="002202C6" w:rsidRDefault="001A1347" w:rsidP="007D7AA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4"/>
        </w:rPr>
      </w:pPr>
      <w:r w:rsidRPr="002202C6">
        <w:rPr>
          <w:rFonts w:ascii="Times New Roman" w:hAnsi="Times New Roman"/>
          <w:sz w:val="28"/>
          <w:szCs w:val="24"/>
        </w:rPr>
        <w:t>- благоустройство территории вокруг памятника,</w:t>
      </w:r>
    </w:p>
    <w:p w:rsidR="001A1347" w:rsidRPr="002202C6" w:rsidRDefault="001A1347" w:rsidP="007D7AA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4"/>
        </w:rPr>
      </w:pPr>
      <w:r w:rsidRPr="002202C6">
        <w:rPr>
          <w:rFonts w:ascii="Times New Roman" w:hAnsi="Times New Roman"/>
          <w:sz w:val="28"/>
          <w:szCs w:val="24"/>
        </w:rPr>
        <w:t>- реконструкция пешеходных зон (тротуаров) с обустройством зон отдыха (лавочек и пр.) на конкретной улице;</w:t>
      </w:r>
    </w:p>
    <w:p w:rsidR="001A1347" w:rsidRPr="002202C6" w:rsidRDefault="001A1347" w:rsidP="007D7AA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4"/>
        </w:rPr>
      </w:pPr>
      <w:r w:rsidRPr="002202C6">
        <w:rPr>
          <w:rFonts w:ascii="Times New Roman" w:hAnsi="Times New Roman"/>
          <w:sz w:val="28"/>
          <w:szCs w:val="24"/>
        </w:rPr>
        <w:t>- обустройство родников,</w:t>
      </w:r>
    </w:p>
    <w:p w:rsidR="001A1347" w:rsidRPr="002202C6" w:rsidRDefault="001A1347" w:rsidP="007D7AA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4"/>
        </w:rPr>
      </w:pPr>
      <w:r w:rsidRPr="002202C6">
        <w:rPr>
          <w:rFonts w:ascii="Times New Roman" w:hAnsi="Times New Roman"/>
          <w:sz w:val="28"/>
          <w:szCs w:val="24"/>
        </w:rPr>
        <w:t>- очистка водоемов,</w:t>
      </w:r>
    </w:p>
    <w:p w:rsidR="001A1347" w:rsidRPr="002202C6" w:rsidRDefault="001A1347" w:rsidP="007D7AA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4"/>
        </w:rPr>
      </w:pPr>
      <w:r w:rsidRPr="002202C6">
        <w:rPr>
          <w:rFonts w:ascii="Times New Roman" w:hAnsi="Times New Roman"/>
          <w:sz w:val="28"/>
          <w:szCs w:val="24"/>
        </w:rPr>
        <w:t xml:space="preserve">- благоустройство пустырей, </w:t>
      </w:r>
    </w:p>
    <w:p w:rsidR="001A1347" w:rsidRPr="002202C6" w:rsidRDefault="001A1347" w:rsidP="007D7AA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4"/>
        </w:rPr>
      </w:pPr>
      <w:r w:rsidRPr="002202C6">
        <w:rPr>
          <w:rFonts w:ascii="Times New Roman" w:hAnsi="Times New Roman"/>
          <w:sz w:val="28"/>
          <w:szCs w:val="24"/>
        </w:rPr>
        <w:t>- благоустройство центральных площадей,</w:t>
      </w:r>
    </w:p>
    <w:p w:rsidR="001A1347" w:rsidRPr="002202C6" w:rsidRDefault="001A1347" w:rsidP="007D7AA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4"/>
        </w:rPr>
      </w:pPr>
      <w:r w:rsidRPr="002202C6">
        <w:rPr>
          <w:rFonts w:ascii="Times New Roman" w:hAnsi="Times New Roman"/>
          <w:sz w:val="28"/>
          <w:szCs w:val="24"/>
        </w:rPr>
        <w:t>- иные объекты.</w:t>
      </w:r>
    </w:p>
    <w:p w:rsidR="001A1347" w:rsidRPr="002202C6" w:rsidRDefault="001A1347" w:rsidP="007D7AA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4"/>
        </w:rPr>
      </w:pPr>
      <w:r w:rsidRPr="002202C6">
        <w:rPr>
          <w:rFonts w:ascii="Times New Roman" w:hAnsi="Times New Roman"/>
          <w:sz w:val="28"/>
          <w:szCs w:val="24"/>
        </w:rPr>
        <w:t>Перечень общественных территорий, подлежащих благоустройству, с перечнем видов работ, планируемых к выполнению, в том числе с включением не менее одной общественной территории, отобранной с учетом результатов общественного обсуждения, а также иные мероприятия по благоустройству, опр</w:t>
      </w:r>
      <w:r>
        <w:rPr>
          <w:rFonts w:ascii="Times New Roman" w:hAnsi="Times New Roman"/>
          <w:sz w:val="28"/>
          <w:szCs w:val="24"/>
        </w:rPr>
        <w:t>еделенные Администрацией Первоавгустовского сельсовета Дмитриевского района Курской области</w:t>
      </w:r>
      <w:r w:rsidRPr="002202C6">
        <w:rPr>
          <w:rFonts w:ascii="Times New Roman" w:hAnsi="Times New Roman"/>
          <w:sz w:val="28"/>
          <w:szCs w:val="24"/>
        </w:rPr>
        <w:t>, подлежащие реализации приведен в приложении №6 к муниципальной программе.</w:t>
      </w:r>
    </w:p>
    <w:p w:rsidR="001A1347" w:rsidRPr="002202C6" w:rsidRDefault="001A1347" w:rsidP="007D7AA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4"/>
          <w:lang w:eastAsia="ru-RU"/>
        </w:rPr>
      </w:pPr>
      <w:hyperlink w:anchor="Par1815" w:history="1">
        <w:r w:rsidRPr="002202C6">
          <w:rPr>
            <w:rFonts w:ascii="Times New Roman" w:hAnsi="Times New Roman"/>
            <w:sz w:val="28"/>
            <w:szCs w:val="24"/>
            <w:lang w:eastAsia="ru-RU"/>
          </w:rPr>
          <w:t>Перечень</w:t>
        </w:r>
      </w:hyperlink>
      <w:r w:rsidRPr="002202C6">
        <w:rPr>
          <w:rFonts w:ascii="Times New Roman" w:hAnsi="Times New Roman"/>
          <w:sz w:val="28"/>
          <w:szCs w:val="24"/>
          <w:lang w:eastAsia="ru-RU"/>
        </w:rPr>
        <w:t xml:space="preserve"> основных мероприятий программы приведен в приложении №2 к муниципальной программе.</w:t>
      </w:r>
    </w:p>
    <w:p w:rsidR="001A1347" w:rsidRPr="002202C6" w:rsidRDefault="001A1347" w:rsidP="007D7AA8">
      <w:pPr>
        <w:pStyle w:val="ConsPlusNormal"/>
        <w:ind w:firstLine="540"/>
        <w:jc w:val="both"/>
        <w:rPr>
          <w:rFonts w:ascii="Times New Roman" w:hAnsi="Times New Roman"/>
          <w:sz w:val="28"/>
          <w:szCs w:val="24"/>
        </w:rPr>
      </w:pPr>
      <w:r w:rsidRPr="002202C6">
        <w:rPr>
          <w:rFonts w:ascii="Times New Roman" w:hAnsi="Times New Roman"/>
          <w:sz w:val="28"/>
          <w:szCs w:val="24"/>
        </w:rPr>
        <w:t>Для реализации мероприятий программы подготовлены следующие документы:</w:t>
      </w:r>
    </w:p>
    <w:p w:rsidR="001A1347" w:rsidRPr="002202C6" w:rsidRDefault="001A1347" w:rsidP="007D7AA8">
      <w:pPr>
        <w:pStyle w:val="ConsPlusNormal"/>
        <w:ind w:firstLine="540"/>
        <w:jc w:val="both"/>
        <w:rPr>
          <w:rFonts w:ascii="Times New Roman" w:hAnsi="Times New Roman"/>
          <w:sz w:val="28"/>
          <w:szCs w:val="24"/>
        </w:rPr>
      </w:pPr>
      <w:r w:rsidRPr="002202C6">
        <w:rPr>
          <w:rFonts w:ascii="Times New Roman" w:hAnsi="Times New Roman"/>
          <w:sz w:val="28"/>
          <w:szCs w:val="24"/>
        </w:rPr>
        <w:t>- минимальный перечень работ по благоустройству дворовых территорий многоквартирных домов, с приложением визуализированного перечня образцов элементов благоустройства, предполагаемых к размещению на д</w:t>
      </w:r>
      <w:r>
        <w:rPr>
          <w:rFonts w:ascii="Times New Roman" w:hAnsi="Times New Roman"/>
          <w:sz w:val="28"/>
          <w:szCs w:val="24"/>
        </w:rPr>
        <w:t>воровой территории (приложение 7 к программе);</w:t>
      </w:r>
    </w:p>
    <w:p w:rsidR="001A1347" w:rsidRPr="002202C6" w:rsidRDefault="001A1347" w:rsidP="007D7AA8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both"/>
        <w:rPr>
          <w:rFonts w:ascii="Times New Roman" w:hAnsi="Times New Roman"/>
          <w:sz w:val="28"/>
          <w:szCs w:val="24"/>
        </w:rPr>
      </w:pPr>
      <w:r w:rsidRPr="002202C6">
        <w:rPr>
          <w:rFonts w:ascii="Times New Roman" w:hAnsi="Times New Roman"/>
          <w:sz w:val="28"/>
          <w:szCs w:val="24"/>
        </w:rPr>
        <w:t>- дополнительный перечень работ по благоустройству дворовых территорий многоквартирных домов, с приложением визуализированного перечня образцов элементов благоустройства, предполагаемых к размещению на дворовой территории (приложение 8</w:t>
      </w:r>
      <w:r>
        <w:rPr>
          <w:rFonts w:ascii="Times New Roman" w:hAnsi="Times New Roman"/>
          <w:sz w:val="28"/>
          <w:szCs w:val="24"/>
        </w:rPr>
        <w:t xml:space="preserve"> к программе);</w:t>
      </w:r>
    </w:p>
    <w:p w:rsidR="001A1347" w:rsidRPr="002202C6" w:rsidRDefault="001A1347" w:rsidP="007D7AA8">
      <w:pPr>
        <w:pStyle w:val="ConsPlusNormal"/>
        <w:ind w:firstLine="540"/>
        <w:jc w:val="both"/>
        <w:rPr>
          <w:rFonts w:ascii="Times New Roman" w:hAnsi="Times New Roman"/>
          <w:sz w:val="28"/>
          <w:szCs w:val="24"/>
        </w:rPr>
      </w:pPr>
      <w:r w:rsidRPr="002202C6">
        <w:rPr>
          <w:rFonts w:ascii="Times New Roman" w:hAnsi="Times New Roman"/>
          <w:sz w:val="28"/>
          <w:szCs w:val="24"/>
        </w:rPr>
        <w:t>- нормативная стоимость (единичные расценки) работ по благоустройству дворовых территорий, входящих в состав минимального и дополнительного перечней таких работ (приложения 9</w:t>
      </w:r>
      <w:r>
        <w:rPr>
          <w:rFonts w:ascii="Times New Roman" w:hAnsi="Times New Roman"/>
          <w:sz w:val="28"/>
          <w:szCs w:val="24"/>
        </w:rPr>
        <w:t xml:space="preserve"> к программе);</w:t>
      </w:r>
    </w:p>
    <w:p w:rsidR="001A1347" w:rsidRDefault="001A1347" w:rsidP="007D7AA8">
      <w:pPr>
        <w:pStyle w:val="ConsPlusNormal"/>
        <w:ind w:firstLine="540"/>
        <w:jc w:val="both"/>
        <w:rPr>
          <w:rFonts w:ascii="Times New Roman" w:hAnsi="Times New Roman"/>
          <w:sz w:val="28"/>
          <w:szCs w:val="24"/>
        </w:rPr>
      </w:pPr>
      <w:r w:rsidRPr="002202C6">
        <w:rPr>
          <w:rFonts w:ascii="Times New Roman" w:hAnsi="Times New Roman"/>
          <w:sz w:val="28"/>
          <w:szCs w:val="24"/>
        </w:rPr>
        <w:t>- порядок 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 и механизм контроля за их расходованием, а также порядок и форма участия (финансовое и (или) трудовое граждан в выполнении указанных работ (приложение 10</w:t>
      </w:r>
      <w:r>
        <w:rPr>
          <w:rFonts w:ascii="Times New Roman" w:hAnsi="Times New Roman"/>
          <w:sz w:val="28"/>
          <w:szCs w:val="24"/>
        </w:rPr>
        <w:t xml:space="preserve"> к программе);</w:t>
      </w:r>
    </w:p>
    <w:p w:rsidR="001A1347" w:rsidRPr="00DA2873" w:rsidRDefault="001A1347" w:rsidP="007D7AA8">
      <w:pPr>
        <w:widowControl w:val="0"/>
        <w:tabs>
          <w:tab w:val="left" w:pos="1478"/>
        </w:tabs>
        <w:spacing w:after="0" w:line="298" w:lineRule="exact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4"/>
          <w:lang w:eastAsia="ru-RU"/>
        </w:rPr>
        <w:t xml:space="preserve">        </w:t>
      </w:r>
      <w:r>
        <w:rPr>
          <w:rFonts w:ascii="Times New Roman" w:hAnsi="Times New Roman"/>
          <w:sz w:val="28"/>
        </w:rPr>
        <w:t>- п</w:t>
      </w:r>
      <w:r w:rsidRPr="00DA2873">
        <w:rPr>
          <w:rFonts w:ascii="Times New Roman" w:hAnsi="Times New Roman"/>
          <w:sz w:val="28"/>
        </w:rPr>
        <w:t xml:space="preserve">орядок представления, рассмотрения и оценки предложений заинтересованных лиц о включении дворовой территории в муниципальную программу </w:t>
      </w:r>
      <w:r w:rsidRPr="00DA2873">
        <w:rPr>
          <w:rFonts w:ascii="Times New Roman" w:hAnsi="Times New Roman"/>
          <w:spacing w:val="-2"/>
          <w:sz w:val="28"/>
        </w:rPr>
        <w:t xml:space="preserve">«Формирование современной городской среды на территории МО </w:t>
      </w:r>
      <w:r>
        <w:rPr>
          <w:rFonts w:ascii="Times New Roman" w:hAnsi="Times New Roman"/>
          <w:sz w:val="28"/>
          <w:szCs w:val="28"/>
        </w:rPr>
        <w:t>«Первоавгустовский сельсовет</w:t>
      </w:r>
      <w:r w:rsidRPr="00DA2873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Дмитриевского района</w:t>
      </w:r>
      <w:r w:rsidRPr="00DA2873">
        <w:rPr>
          <w:rFonts w:ascii="Times New Roman" w:hAnsi="Times New Roman"/>
          <w:sz w:val="28"/>
          <w:szCs w:val="28"/>
        </w:rPr>
        <w:t xml:space="preserve"> Курской области </w:t>
      </w:r>
      <w:r w:rsidRPr="00DA2873">
        <w:rPr>
          <w:rFonts w:ascii="Times New Roman" w:hAnsi="Times New Roman"/>
          <w:spacing w:val="-2"/>
          <w:sz w:val="28"/>
        </w:rPr>
        <w:t>на 201</w:t>
      </w:r>
      <w:r>
        <w:rPr>
          <w:rFonts w:ascii="Times New Roman" w:hAnsi="Times New Roman"/>
          <w:spacing w:val="-2"/>
          <w:sz w:val="28"/>
        </w:rPr>
        <w:t>8-2022</w:t>
      </w:r>
      <w:r w:rsidRPr="00DA2873">
        <w:rPr>
          <w:rFonts w:ascii="Times New Roman" w:hAnsi="Times New Roman"/>
          <w:spacing w:val="-2"/>
          <w:sz w:val="28"/>
        </w:rPr>
        <w:t xml:space="preserve"> год</w:t>
      </w:r>
      <w:r>
        <w:rPr>
          <w:rFonts w:ascii="Times New Roman" w:hAnsi="Times New Roman"/>
          <w:spacing w:val="-2"/>
          <w:sz w:val="28"/>
        </w:rPr>
        <w:t>ы</w:t>
      </w:r>
      <w:r w:rsidRPr="00DA2873">
        <w:rPr>
          <w:rFonts w:ascii="Times New Roman" w:hAnsi="Times New Roman"/>
          <w:spacing w:val="-2"/>
          <w:sz w:val="28"/>
        </w:rPr>
        <w:t>»</w:t>
      </w:r>
      <w:r>
        <w:rPr>
          <w:rFonts w:ascii="Times New Roman" w:hAnsi="Times New Roman"/>
          <w:sz w:val="28"/>
        </w:rPr>
        <w:t>, а также п</w:t>
      </w:r>
      <w:r w:rsidRPr="00DA2873">
        <w:rPr>
          <w:rFonts w:ascii="Times New Roman" w:hAnsi="Times New Roman"/>
          <w:sz w:val="28"/>
        </w:rPr>
        <w:t xml:space="preserve">орядок представления, рассмотрения и оценки предложений граждан, организаций о включении в муниципальную программу </w:t>
      </w:r>
      <w:r w:rsidRPr="00DA2873">
        <w:rPr>
          <w:rFonts w:ascii="Times New Roman" w:hAnsi="Times New Roman"/>
          <w:spacing w:val="-2"/>
          <w:sz w:val="28"/>
        </w:rPr>
        <w:t xml:space="preserve">«Формирование современной городской среды на территории МО </w:t>
      </w:r>
      <w:r>
        <w:rPr>
          <w:rFonts w:ascii="Times New Roman" w:hAnsi="Times New Roman"/>
          <w:sz w:val="28"/>
          <w:szCs w:val="28"/>
        </w:rPr>
        <w:t xml:space="preserve">«Первоавгустовский сельсовет» Дмитриевского района </w:t>
      </w:r>
      <w:r w:rsidRPr="00DA2873">
        <w:rPr>
          <w:rFonts w:ascii="Times New Roman" w:hAnsi="Times New Roman"/>
          <w:sz w:val="28"/>
          <w:szCs w:val="28"/>
        </w:rPr>
        <w:t xml:space="preserve">Курской области </w:t>
      </w:r>
      <w:r w:rsidRPr="00DA2873">
        <w:rPr>
          <w:rFonts w:ascii="Times New Roman" w:hAnsi="Times New Roman"/>
          <w:spacing w:val="-2"/>
          <w:sz w:val="28"/>
        </w:rPr>
        <w:t>на 201</w:t>
      </w:r>
      <w:r>
        <w:rPr>
          <w:rFonts w:ascii="Times New Roman" w:hAnsi="Times New Roman"/>
          <w:spacing w:val="-2"/>
          <w:sz w:val="28"/>
        </w:rPr>
        <w:t>8-2022</w:t>
      </w:r>
      <w:r w:rsidRPr="00DA2873">
        <w:rPr>
          <w:rFonts w:ascii="Times New Roman" w:hAnsi="Times New Roman"/>
          <w:spacing w:val="-2"/>
          <w:sz w:val="28"/>
        </w:rPr>
        <w:t xml:space="preserve"> год</w:t>
      </w:r>
      <w:r>
        <w:rPr>
          <w:rFonts w:ascii="Times New Roman" w:hAnsi="Times New Roman"/>
          <w:spacing w:val="-2"/>
          <w:sz w:val="28"/>
        </w:rPr>
        <w:t>ы</w:t>
      </w:r>
      <w:r w:rsidRPr="00DA2873">
        <w:rPr>
          <w:rFonts w:ascii="Times New Roman" w:hAnsi="Times New Roman"/>
          <w:spacing w:val="-2"/>
          <w:sz w:val="28"/>
        </w:rPr>
        <w:t>»</w:t>
      </w:r>
      <w:r w:rsidRPr="00DA2873">
        <w:rPr>
          <w:rFonts w:ascii="Times New Roman" w:hAnsi="Times New Roman"/>
          <w:sz w:val="28"/>
        </w:rPr>
        <w:t xml:space="preserve"> общественн</w:t>
      </w:r>
      <w:r>
        <w:rPr>
          <w:rFonts w:ascii="Times New Roman" w:hAnsi="Times New Roman"/>
          <w:sz w:val="28"/>
        </w:rPr>
        <w:t>ых</w:t>
      </w:r>
      <w:r w:rsidRPr="00DA2873">
        <w:rPr>
          <w:rFonts w:ascii="Times New Roman" w:hAnsi="Times New Roman"/>
          <w:sz w:val="28"/>
        </w:rPr>
        <w:t xml:space="preserve"> территори</w:t>
      </w:r>
      <w:r>
        <w:rPr>
          <w:rFonts w:ascii="Times New Roman" w:hAnsi="Times New Roman"/>
          <w:sz w:val="28"/>
        </w:rPr>
        <w:t>й Первоавгустовского сельсовета Дмитриевского района</w:t>
      </w:r>
      <w:r w:rsidRPr="00DA2873">
        <w:rPr>
          <w:rFonts w:ascii="Times New Roman" w:hAnsi="Times New Roman"/>
          <w:sz w:val="28"/>
        </w:rPr>
        <w:t>, подлежащей благоустройству</w:t>
      </w:r>
      <w:r>
        <w:rPr>
          <w:rFonts w:ascii="Times New Roman" w:hAnsi="Times New Roman"/>
          <w:sz w:val="28"/>
        </w:rPr>
        <w:t xml:space="preserve">. </w:t>
      </w:r>
    </w:p>
    <w:p w:rsidR="001A1347" w:rsidRPr="002202C6" w:rsidRDefault="001A1347" w:rsidP="007D7AA8">
      <w:pPr>
        <w:spacing w:after="240" w:line="240" w:lineRule="auto"/>
        <w:jc w:val="both"/>
        <w:rPr>
          <w:rFonts w:ascii="Times New Roman" w:hAnsi="Times New Roman"/>
          <w:bCs/>
          <w:sz w:val="28"/>
          <w:szCs w:val="24"/>
          <w:lang w:eastAsia="ru-RU"/>
        </w:rPr>
      </w:pPr>
      <w:r w:rsidRPr="002202C6">
        <w:rPr>
          <w:rFonts w:ascii="Times New Roman" w:hAnsi="Times New Roman"/>
          <w:bCs/>
          <w:sz w:val="28"/>
          <w:szCs w:val="24"/>
          <w:lang w:eastAsia="ru-RU"/>
        </w:rPr>
        <w:tab/>
      </w:r>
      <w:r w:rsidRPr="006E5F31">
        <w:rPr>
          <w:rFonts w:ascii="Times New Roman" w:hAnsi="Times New Roman"/>
          <w:sz w:val="28"/>
        </w:rPr>
        <w:tab/>
      </w:r>
      <w:r w:rsidRPr="006E5F31">
        <w:rPr>
          <w:rFonts w:ascii="Times New Roman" w:hAnsi="Times New Roman"/>
          <w:sz w:val="28"/>
          <w:szCs w:val="24"/>
        </w:rPr>
        <w:t>Одной и</w:t>
      </w:r>
      <w:r>
        <w:rPr>
          <w:rFonts w:ascii="Times New Roman" w:hAnsi="Times New Roman"/>
          <w:sz w:val="28"/>
          <w:szCs w:val="24"/>
        </w:rPr>
        <w:t>з проблем благоустройства территории сельсовета</w:t>
      </w:r>
      <w:r w:rsidRPr="006E5F31">
        <w:rPr>
          <w:rFonts w:ascii="Times New Roman" w:hAnsi="Times New Roman"/>
          <w:sz w:val="28"/>
          <w:szCs w:val="24"/>
        </w:rPr>
        <w:t xml:space="preserve"> является негативное отношение жителей к элементам благоустройства: приводятся в негодность детские площадки, разрушаются и разрисовываются фасады зданий, создаются несанкционированные свалки мусора.</w:t>
      </w:r>
    </w:p>
    <w:p w:rsidR="001A1347" w:rsidRPr="006E5F31" w:rsidRDefault="001A1347" w:rsidP="007D7AA8">
      <w:pPr>
        <w:pStyle w:val="NoSpacing"/>
        <w:jc w:val="both"/>
        <w:rPr>
          <w:rFonts w:ascii="Times New Roman" w:hAnsi="Times New Roman"/>
          <w:bCs/>
          <w:sz w:val="28"/>
          <w:szCs w:val="24"/>
        </w:rPr>
      </w:pPr>
      <w:r w:rsidRPr="006E5F31">
        <w:rPr>
          <w:rFonts w:ascii="Times New Roman" w:hAnsi="Times New Roman"/>
          <w:sz w:val="28"/>
          <w:szCs w:val="24"/>
        </w:rPr>
        <w:t xml:space="preserve">Анализ показывает, что проблема заключается в низком уровне культуры поведения жителей на улицах и во дворах, небрежном отношении к элементам благоустройства. </w:t>
      </w:r>
    </w:p>
    <w:p w:rsidR="001A1347" w:rsidRDefault="001A1347" w:rsidP="007D7AA8">
      <w:pPr>
        <w:pStyle w:val="NoSpacing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4"/>
        </w:rPr>
        <w:tab/>
        <w:t>В течение 2018 года</w:t>
      </w:r>
      <w:r w:rsidRPr="006E5F31">
        <w:rPr>
          <w:rFonts w:ascii="Times New Roman" w:hAnsi="Times New Roman"/>
          <w:sz w:val="28"/>
          <w:szCs w:val="24"/>
        </w:rPr>
        <w:t xml:space="preserve"> необходимо организовать и провести:</w:t>
      </w:r>
    </w:p>
    <w:p w:rsidR="001A1347" w:rsidRDefault="001A1347" w:rsidP="007D7AA8">
      <w:pPr>
        <w:tabs>
          <w:tab w:val="left" w:pos="5700"/>
          <w:tab w:val="left" w:pos="6120"/>
          <w:tab w:val="left" w:pos="7088"/>
        </w:tabs>
        <w:jc w:val="both"/>
        <w:rPr>
          <w:rFonts w:ascii="Times New Roman" w:hAnsi="Times New Roman"/>
          <w:spacing w:val="-2"/>
          <w:sz w:val="28"/>
        </w:rPr>
      </w:pPr>
      <w:r>
        <w:rPr>
          <w:rFonts w:ascii="Times New Roman" w:hAnsi="Times New Roman"/>
          <w:sz w:val="28"/>
          <w:szCs w:val="24"/>
        </w:rPr>
        <w:t xml:space="preserve">          а) общественное обсуждение </w:t>
      </w:r>
      <w:r>
        <w:rPr>
          <w:rFonts w:ascii="Times New Roman" w:hAnsi="Times New Roman"/>
          <w:spacing w:val="-2"/>
          <w:sz w:val="28"/>
        </w:rPr>
        <w:t>муниципальной программы</w:t>
      </w:r>
      <w:r w:rsidRPr="009C1133">
        <w:rPr>
          <w:rFonts w:ascii="Times New Roman" w:hAnsi="Times New Roman"/>
          <w:spacing w:val="-2"/>
          <w:sz w:val="28"/>
        </w:rPr>
        <w:t xml:space="preserve"> «Формирование современной городской среды на территории МО </w:t>
      </w:r>
      <w:r>
        <w:rPr>
          <w:rFonts w:ascii="Times New Roman" w:hAnsi="Times New Roman"/>
          <w:sz w:val="28"/>
          <w:szCs w:val="28"/>
        </w:rPr>
        <w:t>«Первоавгустовский сельсовет</w:t>
      </w:r>
      <w:r w:rsidRPr="009C1133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Дмитриевского района</w:t>
      </w:r>
      <w:r w:rsidRPr="009C1133">
        <w:rPr>
          <w:rFonts w:ascii="Times New Roman" w:hAnsi="Times New Roman"/>
          <w:sz w:val="28"/>
          <w:szCs w:val="28"/>
        </w:rPr>
        <w:t xml:space="preserve"> Курской области </w:t>
      </w:r>
      <w:r>
        <w:rPr>
          <w:rFonts w:ascii="Times New Roman" w:hAnsi="Times New Roman"/>
          <w:spacing w:val="-2"/>
          <w:sz w:val="28"/>
        </w:rPr>
        <w:t>на 2018-2022 годы»;</w:t>
      </w:r>
    </w:p>
    <w:p w:rsidR="001A1347" w:rsidRDefault="001A1347" w:rsidP="007D7AA8">
      <w:pPr>
        <w:tabs>
          <w:tab w:val="left" w:pos="5700"/>
          <w:tab w:val="left" w:pos="6120"/>
          <w:tab w:val="left" w:pos="7088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2"/>
          <w:sz w:val="28"/>
        </w:rPr>
        <w:t xml:space="preserve">           б) оценку предложений</w:t>
      </w:r>
      <w:r w:rsidRPr="00CB2024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CB2024">
        <w:rPr>
          <w:rFonts w:ascii="Times New Roman" w:hAnsi="Times New Roman"/>
          <w:sz w:val="28"/>
          <w:szCs w:val="28"/>
        </w:rPr>
        <w:t>заинтересованных лиц о включении дворовой территории в муниципальную программу</w:t>
      </w:r>
      <w:r>
        <w:rPr>
          <w:rFonts w:ascii="Times New Roman" w:hAnsi="Times New Roman"/>
          <w:sz w:val="28"/>
          <w:szCs w:val="28"/>
        </w:rPr>
        <w:t>;</w:t>
      </w:r>
    </w:p>
    <w:p w:rsidR="001A1347" w:rsidRDefault="001A1347" w:rsidP="007D7AA8">
      <w:pPr>
        <w:tabs>
          <w:tab w:val="left" w:pos="5700"/>
          <w:tab w:val="left" w:pos="6120"/>
          <w:tab w:val="left" w:pos="7088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в) оценку</w:t>
      </w:r>
      <w:r w:rsidRPr="00A46E27">
        <w:rPr>
          <w:rFonts w:ascii="Times New Roman" w:hAnsi="Times New Roman"/>
          <w:sz w:val="28"/>
          <w:szCs w:val="28"/>
        </w:rPr>
        <w:t xml:space="preserve"> предложений граждан, организаций о включении в муниципальную программу наиболее посещаем</w:t>
      </w:r>
      <w:r>
        <w:rPr>
          <w:rFonts w:ascii="Times New Roman" w:hAnsi="Times New Roman"/>
          <w:sz w:val="28"/>
          <w:szCs w:val="28"/>
        </w:rPr>
        <w:t>ых</w:t>
      </w:r>
      <w:r w:rsidRPr="00A46E27">
        <w:rPr>
          <w:rFonts w:ascii="Times New Roman" w:hAnsi="Times New Roman"/>
          <w:sz w:val="28"/>
          <w:szCs w:val="28"/>
        </w:rPr>
        <w:t xml:space="preserve"> муниципальн</w:t>
      </w:r>
      <w:r>
        <w:rPr>
          <w:rFonts w:ascii="Times New Roman" w:hAnsi="Times New Roman"/>
          <w:sz w:val="28"/>
          <w:szCs w:val="28"/>
        </w:rPr>
        <w:t>ых</w:t>
      </w:r>
      <w:r w:rsidRPr="00A46E27">
        <w:rPr>
          <w:rFonts w:ascii="Times New Roman" w:hAnsi="Times New Roman"/>
          <w:sz w:val="28"/>
          <w:szCs w:val="28"/>
        </w:rPr>
        <w:t xml:space="preserve"> территори</w:t>
      </w:r>
      <w:r>
        <w:rPr>
          <w:rFonts w:ascii="Times New Roman" w:hAnsi="Times New Roman"/>
          <w:sz w:val="28"/>
          <w:szCs w:val="28"/>
        </w:rPr>
        <w:t>й</w:t>
      </w:r>
      <w:r w:rsidRPr="00A46E27">
        <w:rPr>
          <w:rFonts w:ascii="Times New Roman" w:hAnsi="Times New Roman"/>
          <w:sz w:val="28"/>
          <w:szCs w:val="28"/>
        </w:rPr>
        <w:t xml:space="preserve"> общего пользования населенного пункта, подлежащ</w:t>
      </w:r>
      <w:r>
        <w:rPr>
          <w:rFonts w:ascii="Times New Roman" w:hAnsi="Times New Roman"/>
          <w:sz w:val="28"/>
          <w:szCs w:val="28"/>
        </w:rPr>
        <w:t>их</w:t>
      </w:r>
      <w:r w:rsidRPr="00A46E27">
        <w:rPr>
          <w:rFonts w:ascii="Times New Roman" w:hAnsi="Times New Roman"/>
          <w:sz w:val="28"/>
          <w:szCs w:val="28"/>
        </w:rPr>
        <w:t xml:space="preserve"> обязатель</w:t>
      </w:r>
      <w:r>
        <w:rPr>
          <w:rFonts w:ascii="Times New Roman" w:hAnsi="Times New Roman"/>
          <w:sz w:val="28"/>
          <w:szCs w:val="28"/>
        </w:rPr>
        <w:t>ному благоустройству;</w:t>
      </w:r>
    </w:p>
    <w:p w:rsidR="001A1347" w:rsidRDefault="001A1347" w:rsidP="007D7AA8">
      <w:pPr>
        <w:tabs>
          <w:tab w:val="left" w:pos="5700"/>
          <w:tab w:val="left" w:pos="6120"/>
          <w:tab w:val="left" w:pos="7088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г) обсуждение</w:t>
      </w:r>
      <w:r w:rsidRPr="00A46E27">
        <w:rPr>
          <w:rFonts w:ascii="Times New Roman" w:hAnsi="Times New Roman"/>
          <w:sz w:val="28"/>
          <w:szCs w:val="28"/>
        </w:rPr>
        <w:t xml:space="preserve"> с представителями заинтересованных лиц дизайн-проек</w:t>
      </w:r>
      <w:r>
        <w:rPr>
          <w:rFonts w:ascii="Times New Roman" w:hAnsi="Times New Roman"/>
          <w:sz w:val="28"/>
          <w:szCs w:val="28"/>
        </w:rPr>
        <w:t>та</w:t>
      </w:r>
      <w:r w:rsidRPr="00A46E27">
        <w:rPr>
          <w:rFonts w:ascii="Times New Roman" w:hAnsi="Times New Roman"/>
          <w:sz w:val="28"/>
          <w:szCs w:val="28"/>
        </w:rPr>
        <w:t xml:space="preserve"> благоустройства каждой дворовой территории, включенной в муниципальную программу, а также дизайн-проект</w:t>
      </w:r>
      <w:r>
        <w:rPr>
          <w:rFonts w:ascii="Times New Roman" w:hAnsi="Times New Roman"/>
          <w:sz w:val="28"/>
          <w:szCs w:val="28"/>
        </w:rPr>
        <w:t>а</w:t>
      </w:r>
      <w:r w:rsidRPr="00A46E27">
        <w:rPr>
          <w:rFonts w:ascii="Times New Roman" w:hAnsi="Times New Roman"/>
          <w:sz w:val="28"/>
          <w:szCs w:val="28"/>
        </w:rPr>
        <w:t xml:space="preserve"> благоустройства наиболее посещаем</w:t>
      </w:r>
      <w:r>
        <w:rPr>
          <w:rFonts w:ascii="Times New Roman" w:hAnsi="Times New Roman"/>
          <w:sz w:val="28"/>
          <w:szCs w:val="28"/>
        </w:rPr>
        <w:t>ых</w:t>
      </w:r>
      <w:r w:rsidRPr="00A46E27">
        <w:rPr>
          <w:rFonts w:ascii="Times New Roman" w:hAnsi="Times New Roman"/>
          <w:sz w:val="28"/>
          <w:szCs w:val="28"/>
        </w:rPr>
        <w:t xml:space="preserve"> муниципальн</w:t>
      </w:r>
      <w:r>
        <w:rPr>
          <w:rFonts w:ascii="Times New Roman" w:hAnsi="Times New Roman"/>
          <w:sz w:val="28"/>
          <w:szCs w:val="28"/>
        </w:rPr>
        <w:t xml:space="preserve">ых территорий общего пользования </w:t>
      </w:r>
      <w:r w:rsidRPr="00A46E27">
        <w:rPr>
          <w:rFonts w:ascii="Times New Roman" w:hAnsi="Times New Roman"/>
          <w:sz w:val="28"/>
          <w:szCs w:val="28"/>
        </w:rPr>
        <w:t>населенного пункта</w:t>
      </w:r>
      <w:r>
        <w:rPr>
          <w:rFonts w:ascii="Times New Roman" w:hAnsi="Times New Roman"/>
          <w:sz w:val="28"/>
          <w:szCs w:val="28"/>
        </w:rPr>
        <w:t>.</w:t>
      </w:r>
    </w:p>
    <w:p w:rsidR="001A1347" w:rsidRPr="00DA2873" w:rsidRDefault="001A1347" w:rsidP="007D7AA8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b/>
          <w:sz w:val="28"/>
          <w:szCs w:val="24"/>
        </w:rPr>
      </w:pPr>
      <w:r w:rsidRPr="00DA2873">
        <w:rPr>
          <w:rFonts w:ascii="Times New Roman" w:hAnsi="Times New Roman"/>
          <w:b/>
          <w:sz w:val="28"/>
          <w:szCs w:val="24"/>
        </w:rPr>
        <w:t>V. Информация об участии предприятий и организаций независимо от их организационно-правовых форм и форм собственности в реализации муниципальной программы</w:t>
      </w:r>
    </w:p>
    <w:p w:rsidR="001A1347" w:rsidRPr="00DA2873" w:rsidRDefault="001A1347" w:rsidP="007D7AA8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sz w:val="28"/>
          <w:szCs w:val="24"/>
        </w:rPr>
      </w:pPr>
    </w:p>
    <w:p w:rsidR="001A1347" w:rsidRPr="00DA2873" w:rsidRDefault="001A1347" w:rsidP="007D7AA8">
      <w:pPr>
        <w:widowControl w:val="0"/>
        <w:autoSpaceDE w:val="0"/>
        <w:autoSpaceDN w:val="0"/>
        <w:adjustRightInd w:val="0"/>
        <w:ind w:firstLine="851"/>
        <w:jc w:val="both"/>
        <w:rPr>
          <w:rFonts w:ascii="Times New Roman" w:hAnsi="Times New Roman"/>
          <w:sz w:val="28"/>
          <w:szCs w:val="24"/>
        </w:rPr>
      </w:pPr>
      <w:r w:rsidRPr="00DA2873">
        <w:rPr>
          <w:rFonts w:ascii="Times New Roman" w:hAnsi="Times New Roman"/>
          <w:sz w:val="28"/>
          <w:szCs w:val="24"/>
        </w:rPr>
        <w:t>Участие предприятий и организаций независимо от их организационно-правовых форм и форм собственности как субъектов, осуществляющих реализацию мероприятий муниципальной программы, не предполагается.</w:t>
      </w:r>
    </w:p>
    <w:p w:rsidR="001A1347" w:rsidRPr="00DA2873" w:rsidRDefault="001A1347" w:rsidP="007D7AA8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b/>
          <w:sz w:val="28"/>
          <w:szCs w:val="24"/>
        </w:rPr>
      </w:pPr>
      <w:r w:rsidRPr="00DA2873">
        <w:rPr>
          <w:rFonts w:ascii="Times New Roman" w:hAnsi="Times New Roman"/>
          <w:b/>
          <w:sz w:val="28"/>
          <w:szCs w:val="24"/>
          <w:lang w:val="en-US"/>
        </w:rPr>
        <w:t>VI</w:t>
      </w:r>
      <w:r w:rsidRPr="00DA2873">
        <w:rPr>
          <w:rFonts w:ascii="Times New Roman" w:hAnsi="Times New Roman"/>
          <w:b/>
          <w:sz w:val="28"/>
          <w:szCs w:val="24"/>
        </w:rPr>
        <w:t>. Обоснование выделения подпрограмм</w:t>
      </w:r>
    </w:p>
    <w:p w:rsidR="001A1347" w:rsidRPr="00DA2873" w:rsidRDefault="001A1347" w:rsidP="007D7A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</w:p>
    <w:p w:rsidR="001A1347" w:rsidRPr="00DA2873" w:rsidRDefault="001A1347" w:rsidP="007D7AA8">
      <w:pPr>
        <w:spacing w:after="0" w:line="264" w:lineRule="auto"/>
        <w:ind w:firstLine="709"/>
        <w:jc w:val="both"/>
        <w:rPr>
          <w:rFonts w:ascii="Times New Roman" w:hAnsi="Times New Roman"/>
          <w:sz w:val="28"/>
          <w:szCs w:val="26"/>
        </w:rPr>
      </w:pPr>
      <w:r w:rsidRPr="00DA2873">
        <w:rPr>
          <w:rFonts w:ascii="Times New Roman" w:hAnsi="Times New Roman"/>
          <w:sz w:val="28"/>
          <w:szCs w:val="24"/>
          <w:lang w:eastAsia="ru-RU"/>
        </w:rPr>
        <w:t>Муниципальная программа не включает реализацию подпрограмм.</w:t>
      </w:r>
    </w:p>
    <w:p w:rsidR="001A1347" w:rsidRPr="00DA2873" w:rsidRDefault="001A1347" w:rsidP="007D7A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</w:p>
    <w:p w:rsidR="001A1347" w:rsidRPr="00DA2873" w:rsidRDefault="001A1347" w:rsidP="007D7AA8">
      <w:pPr>
        <w:widowControl w:val="0"/>
        <w:tabs>
          <w:tab w:val="left" w:pos="1764"/>
          <w:tab w:val="center" w:pos="4677"/>
        </w:tabs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b/>
          <w:sz w:val="28"/>
          <w:szCs w:val="24"/>
        </w:rPr>
      </w:pPr>
      <w:r w:rsidRPr="00DA2873">
        <w:rPr>
          <w:rFonts w:ascii="Times New Roman" w:hAnsi="Times New Roman"/>
          <w:b/>
          <w:sz w:val="28"/>
          <w:szCs w:val="24"/>
          <w:lang w:val="en-US"/>
        </w:rPr>
        <w:t>VII</w:t>
      </w:r>
      <w:r w:rsidRPr="00DA2873">
        <w:rPr>
          <w:rFonts w:ascii="Times New Roman" w:hAnsi="Times New Roman"/>
          <w:b/>
          <w:sz w:val="28"/>
          <w:szCs w:val="24"/>
        </w:rPr>
        <w:t>. Обоснование объема финансовых ресурсов,</w:t>
      </w:r>
    </w:p>
    <w:p w:rsidR="001A1347" w:rsidRPr="00DA2873" w:rsidRDefault="001A1347" w:rsidP="007D7AA8">
      <w:pPr>
        <w:widowControl w:val="0"/>
        <w:tabs>
          <w:tab w:val="left" w:pos="1764"/>
          <w:tab w:val="center" w:pos="4677"/>
        </w:tabs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b/>
          <w:sz w:val="28"/>
          <w:szCs w:val="24"/>
        </w:rPr>
      </w:pPr>
      <w:r w:rsidRPr="00DA2873">
        <w:rPr>
          <w:rFonts w:ascii="Times New Roman" w:hAnsi="Times New Roman"/>
          <w:b/>
          <w:sz w:val="28"/>
          <w:szCs w:val="24"/>
        </w:rPr>
        <w:t>необходимых для реализации муниципальной программы</w:t>
      </w:r>
    </w:p>
    <w:p w:rsidR="001A1347" w:rsidRPr="00DA2873" w:rsidRDefault="001A1347" w:rsidP="007D7A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</w:p>
    <w:p w:rsidR="001A1347" w:rsidRPr="00301570" w:rsidRDefault="001A1347" w:rsidP="007D7AA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  <w:lang w:eastAsia="ru-RU"/>
        </w:rPr>
      </w:pPr>
      <w:r w:rsidRPr="00301570">
        <w:rPr>
          <w:rFonts w:ascii="Times New Roman" w:hAnsi="Times New Roman"/>
          <w:sz w:val="28"/>
          <w:szCs w:val="24"/>
          <w:lang w:eastAsia="ru-RU"/>
        </w:rPr>
        <w:t>Финансирование мероприятий Программы осуществляется за счет средств федерального, областного и м</w:t>
      </w:r>
      <w:r>
        <w:rPr>
          <w:rFonts w:ascii="Times New Roman" w:hAnsi="Times New Roman"/>
          <w:sz w:val="28"/>
          <w:szCs w:val="24"/>
          <w:lang w:eastAsia="ru-RU"/>
        </w:rPr>
        <w:t xml:space="preserve">естного бюджета Первоавгустовского сельсовета Дмитриевского района </w:t>
      </w:r>
      <w:r w:rsidRPr="00301570">
        <w:rPr>
          <w:rFonts w:ascii="Times New Roman" w:hAnsi="Times New Roman"/>
          <w:sz w:val="28"/>
          <w:szCs w:val="24"/>
          <w:lang w:eastAsia="ru-RU"/>
        </w:rPr>
        <w:t>Курской области.</w:t>
      </w:r>
    </w:p>
    <w:p w:rsidR="001A1347" w:rsidRPr="00301570" w:rsidRDefault="001A1347" w:rsidP="007D7AA8">
      <w:pPr>
        <w:tabs>
          <w:tab w:val="left" w:pos="-322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  <w:lang w:eastAsia="ru-RU"/>
        </w:rPr>
      </w:pPr>
      <w:r w:rsidRPr="00301570">
        <w:rPr>
          <w:rFonts w:ascii="Times New Roman" w:hAnsi="Times New Roman"/>
          <w:sz w:val="28"/>
          <w:szCs w:val="24"/>
          <w:lang w:eastAsia="ru-RU"/>
        </w:rPr>
        <w:t>Сведения о сред</w:t>
      </w:r>
      <w:r>
        <w:rPr>
          <w:rFonts w:ascii="Times New Roman" w:hAnsi="Times New Roman"/>
          <w:sz w:val="28"/>
          <w:szCs w:val="24"/>
          <w:lang w:eastAsia="ru-RU"/>
        </w:rPr>
        <w:t xml:space="preserve">ствах бюджета Администрации Первоавгустовского сельсовета Дмитриевского района </w:t>
      </w:r>
      <w:r w:rsidRPr="00301570">
        <w:rPr>
          <w:rFonts w:ascii="Times New Roman" w:hAnsi="Times New Roman"/>
          <w:sz w:val="28"/>
          <w:szCs w:val="24"/>
          <w:lang w:eastAsia="ru-RU"/>
        </w:rPr>
        <w:t>Курской области, направляемых на реализацию программы, указаны в приложении №3 к Программе.</w:t>
      </w:r>
    </w:p>
    <w:p w:rsidR="001A1347" w:rsidRPr="00301570" w:rsidRDefault="001A1347" w:rsidP="007D7AA8">
      <w:pPr>
        <w:tabs>
          <w:tab w:val="left" w:pos="5700"/>
          <w:tab w:val="left" w:pos="6120"/>
          <w:tab w:val="left" w:pos="7088"/>
        </w:tabs>
        <w:jc w:val="both"/>
        <w:rPr>
          <w:rFonts w:ascii="Times New Roman" w:hAnsi="Times New Roman"/>
          <w:spacing w:val="-2"/>
          <w:sz w:val="28"/>
        </w:rPr>
      </w:pPr>
      <w:r w:rsidRPr="00301570">
        <w:rPr>
          <w:rFonts w:ascii="Times New Roman" w:hAnsi="Times New Roman"/>
          <w:sz w:val="28"/>
          <w:szCs w:val="24"/>
        </w:rPr>
        <w:t xml:space="preserve">Сведения о ресурсном обеспечении и прогнозной (справочной) оценке расходов федерального бюджета, областного бюджета, бюджета </w:t>
      </w:r>
      <w:r>
        <w:rPr>
          <w:rFonts w:ascii="Times New Roman" w:hAnsi="Times New Roman"/>
          <w:sz w:val="28"/>
          <w:szCs w:val="24"/>
          <w:lang w:eastAsia="ru-RU"/>
        </w:rPr>
        <w:t xml:space="preserve">Первоавгустовского сельсовета Дмитриевского района </w:t>
      </w:r>
      <w:r w:rsidRPr="00301570">
        <w:rPr>
          <w:rFonts w:ascii="Times New Roman" w:hAnsi="Times New Roman"/>
          <w:sz w:val="28"/>
          <w:szCs w:val="24"/>
          <w:lang w:eastAsia="ru-RU"/>
        </w:rPr>
        <w:t xml:space="preserve"> </w:t>
      </w:r>
      <w:r w:rsidRPr="00301570">
        <w:rPr>
          <w:rFonts w:ascii="Times New Roman" w:hAnsi="Times New Roman"/>
          <w:sz w:val="28"/>
          <w:szCs w:val="24"/>
        </w:rPr>
        <w:t xml:space="preserve">Курской области и внебюджетных источников на реализацию целей муниципальной программы </w:t>
      </w:r>
      <w:r w:rsidRPr="00301570">
        <w:rPr>
          <w:rFonts w:ascii="Times New Roman" w:hAnsi="Times New Roman"/>
          <w:spacing w:val="-2"/>
          <w:sz w:val="28"/>
        </w:rPr>
        <w:t xml:space="preserve">«Формирование современной городской среды на территории МО </w:t>
      </w:r>
      <w:r>
        <w:rPr>
          <w:rFonts w:ascii="Times New Roman" w:hAnsi="Times New Roman"/>
          <w:sz w:val="28"/>
          <w:szCs w:val="28"/>
        </w:rPr>
        <w:t>«Первоавгустовский сельсовет</w:t>
      </w:r>
      <w:r w:rsidRPr="00301570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Дмитриевского района</w:t>
      </w:r>
      <w:r w:rsidRPr="00301570">
        <w:rPr>
          <w:rFonts w:ascii="Times New Roman" w:hAnsi="Times New Roman"/>
          <w:sz w:val="28"/>
          <w:szCs w:val="28"/>
        </w:rPr>
        <w:t xml:space="preserve"> Курской области </w:t>
      </w:r>
      <w:r w:rsidRPr="00301570">
        <w:rPr>
          <w:rFonts w:ascii="Times New Roman" w:hAnsi="Times New Roman"/>
          <w:spacing w:val="-2"/>
          <w:sz w:val="28"/>
        </w:rPr>
        <w:t>на 201</w:t>
      </w:r>
      <w:r>
        <w:rPr>
          <w:rFonts w:ascii="Times New Roman" w:hAnsi="Times New Roman"/>
          <w:spacing w:val="-2"/>
          <w:sz w:val="28"/>
        </w:rPr>
        <w:t>8-2022</w:t>
      </w:r>
      <w:r w:rsidRPr="00301570">
        <w:rPr>
          <w:rFonts w:ascii="Times New Roman" w:hAnsi="Times New Roman"/>
          <w:spacing w:val="-2"/>
          <w:sz w:val="28"/>
        </w:rPr>
        <w:t xml:space="preserve"> год</w:t>
      </w:r>
      <w:r>
        <w:rPr>
          <w:rFonts w:ascii="Times New Roman" w:hAnsi="Times New Roman"/>
          <w:spacing w:val="-2"/>
          <w:sz w:val="28"/>
        </w:rPr>
        <w:t>ы</w:t>
      </w:r>
      <w:r w:rsidRPr="00301570">
        <w:rPr>
          <w:rFonts w:ascii="Times New Roman" w:hAnsi="Times New Roman"/>
          <w:spacing w:val="-2"/>
          <w:sz w:val="28"/>
        </w:rPr>
        <w:t xml:space="preserve">» </w:t>
      </w:r>
      <w:r w:rsidRPr="00301570">
        <w:rPr>
          <w:rFonts w:ascii="Times New Roman" w:hAnsi="Times New Roman"/>
          <w:sz w:val="28"/>
          <w:szCs w:val="24"/>
        </w:rPr>
        <w:t>указаны в приложении №4 к Программе.</w:t>
      </w:r>
    </w:p>
    <w:p w:rsidR="001A1347" w:rsidRDefault="001A1347" w:rsidP="007D7AA8">
      <w:pPr>
        <w:tabs>
          <w:tab w:val="left" w:pos="-322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A1347" w:rsidRPr="00301570" w:rsidRDefault="001A1347" w:rsidP="007D7AA8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b/>
          <w:sz w:val="28"/>
          <w:szCs w:val="24"/>
        </w:rPr>
      </w:pPr>
      <w:r w:rsidRPr="00301570">
        <w:rPr>
          <w:rFonts w:ascii="Times New Roman" w:hAnsi="Times New Roman"/>
          <w:b/>
          <w:sz w:val="28"/>
          <w:szCs w:val="24"/>
          <w:lang w:val="en-US"/>
        </w:rPr>
        <w:t>VIII</w:t>
      </w:r>
      <w:r w:rsidRPr="00301570">
        <w:rPr>
          <w:rFonts w:ascii="Times New Roman" w:hAnsi="Times New Roman"/>
          <w:b/>
          <w:sz w:val="28"/>
          <w:szCs w:val="24"/>
        </w:rPr>
        <w:t>. Оценка степени влияния выделения дополнительных</w:t>
      </w:r>
    </w:p>
    <w:p w:rsidR="001A1347" w:rsidRPr="00301570" w:rsidRDefault="001A1347" w:rsidP="007D7A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4"/>
        </w:rPr>
      </w:pPr>
      <w:r w:rsidRPr="00301570">
        <w:rPr>
          <w:rFonts w:ascii="Times New Roman" w:hAnsi="Times New Roman"/>
          <w:b/>
          <w:sz w:val="28"/>
          <w:szCs w:val="24"/>
        </w:rPr>
        <w:t>объемов ресурсов на показатели (индикаторы) муниципальной</w:t>
      </w:r>
    </w:p>
    <w:p w:rsidR="001A1347" w:rsidRPr="00301570" w:rsidRDefault="001A1347" w:rsidP="007D7A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4"/>
        </w:rPr>
      </w:pPr>
      <w:r w:rsidRPr="00301570">
        <w:rPr>
          <w:rFonts w:ascii="Times New Roman" w:hAnsi="Times New Roman"/>
          <w:b/>
          <w:sz w:val="28"/>
          <w:szCs w:val="24"/>
        </w:rPr>
        <w:t>программы, состав и основные характеристики основных</w:t>
      </w:r>
    </w:p>
    <w:p w:rsidR="001A1347" w:rsidRPr="00301570" w:rsidRDefault="001A1347" w:rsidP="007D7A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4"/>
        </w:rPr>
      </w:pPr>
      <w:r w:rsidRPr="00301570">
        <w:rPr>
          <w:rFonts w:ascii="Times New Roman" w:hAnsi="Times New Roman"/>
          <w:b/>
          <w:sz w:val="28"/>
          <w:szCs w:val="24"/>
        </w:rPr>
        <w:t>мероприятий подпрограмм муниципальной программы</w:t>
      </w:r>
    </w:p>
    <w:p w:rsidR="001A1347" w:rsidRPr="00301570" w:rsidRDefault="001A1347" w:rsidP="007D7A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</w:p>
    <w:p w:rsidR="001A1347" w:rsidRPr="00301570" w:rsidRDefault="001A1347" w:rsidP="007D7AA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4"/>
        </w:rPr>
      </w:pPr>
      <w:r w:rsidRPr="00301570">
        <w:rPr>
          <w:rFonts w:ascii="Times New Roman" w:hAnsi="Times New Roman"/>
          <w:sz w:val="28"/>
          <w:szCs w:val="24"/>
        </w:rPr>
        <w:t>Реализация основных мероприятий муниципальной программы не предусматривает выделение дополнительных объемов ресурсов.</w:t>
      </w:r>
    </w:p>
    <w:p w:rsidR="001A1347" w:rsidRPr="00830278" w:rsidRDefault="001A1347" w:rsidP="007D7AA8">
      <w:pPr>
        <w:tabs>
          <w:tab w:val="left" w:pos="-3220"/>
        </w:tabs>
        <w:jc w:val="both"/>
        <w:rPr>
          <w:rFonts w:ascii="Times New Roman" w:hAnsi="Times New Roman"/>
          <w:bCs/>
          <w:sz w:val="28"/>
          <w:szCs w:val="24"/>
          <w:lang w:eastAsia="ru-RU"/>
        </w:rPr>
      </w:pPr>
    </w:p>
    <w:p w:rsidR="001A1347" w:rsidRPr="00301570" w:rsidRDefault="001A1347" w:rsidP="007D7AA8">
      <w:pPr>
        <w:tabs>
          <w:tab w:val="left" w:pos="-3220"/>
        </w:tabs>
        <w:jc w:val="both"/>
        <w:rPr>
          <w:rFonts w:ascii="Times New Roman" w:hAnsi="Times New Roman"/>
          <w:b/>
          <w:sz w:val="28"/>
          <w:szCs w:val="24"/>
        </w:rPr>
      </w:pPr>
      <w:r w:rsidRPr="00301570">
        <w:rPr>
          <w:rFonts w:ascii="Times New Roman" w:hAnsi="Times New Roman"/>
          <w:bCs/>
          <w:sz w:val="28"/>
          <w:szCs w:val="24"/>
          <w:lang w:eastAsia="ru-RU"/>
        </w:rPr>
        <w:t xml:space="preserve"> </w:t>
      </w:r>
      <w:r w:rsidRPr="00301570">
        <w:rPr>
          <w:rFonts w:ascii="Times New Roman" w:hAnsi="Times New Roman"/>
          <w:b/>
          <w:bCs/>
          <w:sz w:val="28"/>
          <w:szCs w:val="24"/>
          <w:lang w:val="en-US" w:eastAsia="ru-RU"/>
        </w:rPr>
        <w:t>I</w:t>
      </w:r>
      <w:r w:rsidRPr="00301570">
        <w:rPr>
          <w:rFonts w:ascii="Times New Roman" w:hAnsi="Times New Roman"/>
          <w:b/>
          <w:sz w:val="28"/>
          <w:szCs w:val="24"/>
        </w:rPr>
        <w:t>X. Анализ рисков реализации муниципальной Программы (вероятных явлений, событий, процессов, не зависящих от ответственного исполнителя, соисполнителей и участников муниципальной программы и негативно влияющих на основные параметры муниципальной программы (подпрограммы) и описание мер управления рисками реализации муниципальной программы</w:t>
      </w:r>
    </w:p>
    <w:p w:rsidR="001A1347" w:rsidRPr="00580BBE" w:rsidRDefault="001A1347" w:rsidP="007D7AA8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b/>
          <w:sz w:val="24"/>
          <w:szCs w:val="24"/>
        </w:rPr>
      </w:pPr>
    </w:p>
    <w:p w:rsidR="001A1347" w:rsidRPr="00301570" w:rsidRDefault="001A1347" w:rsidP="007D7A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301570">
        <w:rPr>
          <w:rFonts w:ascii="Times New Roman" w:hAnsi="Times New Roman"/>
          <w:sz w:val="28"/>
          <w:szCs w:val="24"/>
        </w:rPr>
        <w:t>На основе анализа мероприятий, предлагаемых для реализации в рамках программы, выделены следующие риски ее реализации.</w:t>
      </w:r>
    </w:p>
    <w:p w:rsidR="001A1347" w:rsidRPr="00301570" w:rsidRDefault="001A1347" w:rsidP="007D7AA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4"/>
        </w:rPr>
      </w:pPr>
      <w:r w:rsidRPr="00301570">
        <w:rPr>
          <w:rFonts w:ascii="Times New Roman" w:hAnsi="Times New Roman"/>
          <w:sz w:val="28"/>
          <w:szCs w:val="24"/>
        </w:rPr>
        <w:t>Риски, которые связаны с изменениями внешней среды, и которыми невозможно управлять в рамках реализации программы:</w:t>
      </w:r>
    </w:p>
    <w:p w:rsidR="001A1347" w:rsidRPr="00301570" w:rsidRDefault="001A1347" w:rsidP="007D7AA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4"/>
        </w:rPr>
      </w:pPr>
      <w:r w:rsidRPr="00301570">
        <w:rPr>
          <w:rFonts w:ascii="Times New Roman" w:hAnsi="Times New Roman"/>
          <w:sz w:val="28"/>
          <w:szCs w:val="24"/>
        </w:rPr>
        <w:t xml:space="preserve">- риски ухудшения состояния экономики, которые могут привести к снижению бюджетных доходов, ухудшению динамики основных макроэкономических показателей, в том числе повышению инфляции, снижению темпов экономического роста, инвестиционной активности и доходов населения. </w:t>
      </w:r>
    </w:p>
    <w:p w:rsidR="001A1347" w:rsidRPr="00301570" w:rsidRDefault="001A1347" w:rsidP="007D7AA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4"/>
        </w:rPr>
      </w:pPr>
      <w:r w:rsidRPr="00301570">
        <w:rPr>
          <w:rFonts w:ascii="Times New Roman" w:hAnsi="Times New Roman"/>
          <w:sz w:val="28"/>
          <w:szCs w:val="24"/>
        </w:rPr>
        <w:t>- риски возникновения обстоятельств непреодолимой силы, в том числе природных и техногенных катастроф и катаклизмов, что может отразиться самым негативным образом на состояния жилищного фонда, а также потребовать концентрации средств бюджетов различного уровня на преодоление последствий таких катастроф. На качественном уровне такой риск для программы оценивается как умеренный. Возникновение данных рисков может привести к недофинансированию запланированных мероприятий всех подпрограмм.</w:t>
      </w:r>
    </w:p>
    <w:p w:rsidR="001A1347" w:rsidRPr="00301570" w:rsidRDefault="001A1347" w:rsidP="007D7A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4"/>
        </w:rPr>
      </w:pPr>
      <w:r w:rsidRPr="00301570">
        <w:rPr>
          <w:rFonts w:ascii="Times New Roman" w:hAnsi="Times New Roman"/>
          <w:sz w:val="28"/>
          <w:szCs w:val="24"/>
        </w:rPr>
        <w:t>Финансовые риски связаны с возникновением бюджетного дефицита и недостаточным, вследствие этого, уровнем бюджетного финансирования, секвестрованием бюджетных расходов в данном секторе экономики.</w:t>
      </w:r>
    </w:p>
    <w:p w:rsidR="001A1347" w:rsidRPr="00301570" w:rsidRDefault="001A1347" w:rsidP="007D7A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301570">
        <w:rPr>
          <w:rFonts w:ascii="Times New Roman" w:hAnsi="Times New Roman"/>
          <w:sz w:val="28"/>
          <w:szCs w:val="24"/>
        </w:rPr>
        <w:t>Возникновение указанных рисков может привести к сокращению объемов финансирования запланированных мероприятий, прекращению финансирования ряда мероприятий и, как следствие, выполнению не в полном объеме или невыполнению как непосредственных, так и конечных результатов муниципальной программы.</w:t>
      </w:r>
    </w:p>
    <w:p w:rsidR="001A1347" w:rsidRPr="00301570" w:rsidRDefault="001A1347" w:rsidP="007D7AA8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4"/>
        </w:rPr>
      </w:pPr>
      <w:r w:rsidRPr="00301570">
        <w:rPr>
          <w:rFonts w:ascii="Times New Roman" w:hAnsi="Times New Roman"/>
          <w:bCs/>
          <w:sz w:val="28"/>
          <w:szCs w:val="24"/>
        </w:rPr>
        <w:t>Способами ограничения финансовых рисков выступают следующие меры:</w:t>
      </w:r>
    </w:p>
    <w:p w:rsidR="001A1347" w:rsidRPr="00301570" w:rsidRDefault="001A1347" w:rsidP="007D7AA8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4"/>
        </w:rPr>
      </w:pPr>
      <w:r w:rsidRPr="00301570">
        <w:rPr>
          <w:rFonts w:ascii="Times New Roman" w:hAnsi="Times New Roman"/>
          <w:bCs/>
          <w:sz w:val="28"/>
          <w:szCs w:val="24"/>
        </w:rPr>
        <w:t>- ежегодное уточнение объемов финансовых средств, предусмотренных на реализацию мероприятий муниципальной программы, в зависимости от достигнутых результатов;</w:t>
      </w:r>
    </w:p>
    <w:p w:rsidR="001A1347" w:rsidRPr="00301570" w:rsidRDefault="001A1347" w:rsidP="007D7AA8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4"/>
        </w:rPr>
      </w:pPr>
      <w:r w:rsidRPr="00301570">
        <w:rPr>
          <w:rFonts w:ascii="Times New Roman" w:hAnsi="Times New Roman"/>
          <w:bCs/>
          <w:sz w:val="28"/>
          <w:szCs w:val="24"/>
        </w:rPr>
        <w:t>- определение приоритетов для первоочередного финансирования</w:t>
      </w:r>
      <w:r w:rsidRPr="00301570">
        <w:rPr>
          <w:rFonts w:ascii="Times New Roman" w:hAnsi="Times New Roman"/>
          <w:sz w:val="28"/>
          <w:szCs w:val="24"/>
        </w:rPr>
        <w:t xml:space="preserve"> расходов;</w:t>
      </w:r>
    </w:p>
    <w:p w:rsidR="001A1347" w:rsidRPr="00301570" w:rsidRDefault="001A1347" w:rsidP="007D7AA8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4"/>
        </w:rPr>
      </w:pPr>
      <w:r w:rsidRPr="00301570">
        <w:rPr>
          <w:rFonts w:ascii="Times New Roman" w:hAnsi="Times New Roman"/>
          <w:bCs/>
          <w:sz w:val="28"/>
          <w:szCs w:val="24"/>
        </w:rPr>
        <w:t>- планирование бюджетных расходов с применением методик оценки эффективности бюджетных расходов.</w:t>
      </w:r>
    </w:p>
    <w:p w:rsidR="001A1347" w:rsidRPr="00301570" w:rsidRDefault="001A1347" w:rsidP="007D7AA8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4"/>
        </w:rPr>
      </w:pPr>
      <w:r w:rsidRPr="00301570">
        <w:rPr>
          <w:rFonts w:ascii="Times New Roman" w:hAnsi="Times New Roman"/>
          <w:bCs/>
          <w:sz w:val="28"/>
          <w:szCs w:val="24"/>
        </w:rPr>
        <w:t>Минимизация данных рисков предусматривается путем привлечения внебюджетных и иных источников финансирования для реализации мероприятий муниципальной программы, применения механизмов государственно-частного партнерства.</w:t>
      </w:r>
    </w:p>
    <w:p w:rsidR="001A1347" w:rsidRPr="00301570" w:rsidRDefault="001A1347" w:rsidP="007D7A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301570">
        <w:rPr>
          <w:rFonts w:ascii="Times New Roman" w:hAnsi="Times New Roman"/>
          <w:bCs/>
          <w:sz w:val="28"/>
          <w:szCs w:val="24"/>
        </w:rPr>
        <w:t>В рамках реализации муниципальной программы может быть выделен риск недостаточной финансовой мотивации инвесторов, который может привести к не достижению целевых значений по ряду показателей реализации муниципальной программы из-за недостатка или отсутствия необходимого объёма средств, предусмотренных на финансирования мероприятий программы. Для сокращения возможных негативных последствий риска предусмотрены меры по о</w:t>
      </w:r>
      <w:r w:rsidRPr="00301570">
        <w:rPr>
          <w:rFonts w:ascii="Times New Roman" w:hAnsi="Times New Roman"/>
          <w:sz w:val="28"/>
          <w:szCs w:val="24"/>
        </w:rPr>
        <w:t xml:space="preserve">рганизации целенаправленного мониторинга, в том числе </w:t>
      </w:r>
      <w:r w:rsidRPr="00301570">
        <w:rPr>
          <w:rFonts w:ascii="Times New Roman" w:hAnsi="Times New Roman"/>
          <w:bCs/>
          <w:sz w:val="28"/>
          <w:szCs w:val="24"/>
        </w:rPr>
        <w:t>усилению информационной, методической и консультационной поддержки потенциальных участников программы.</w:t>
      </w:r>
    </w:p>
    <w:p w:rsidR="001A1347" w:rsidRPr="00301570" w:rsidRDefault="001A1347" w:rsidP="007D7AA8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4"/>
        </w:rPr>
      </w:pPr>
      <w:r w:rsidRPr="00301570">
        <w:rPr>
          <w:rFonts w:ascii="Times New Roman" w:hAnsi="Times New Roman"/>
          <w:bCs/>
          <w:sz w:val="28"/>
          <w:szCs w:val="24"/>
        </w:rPr>
        <w:t>Правовые риски связаны с изменением федерального законодательства, длительностью формирования нормативной правовой базы, необходимой для эффективной реализации муниципальной программы. Это может привести к существенному увеличению планируемых сроков или изменению условий реализации мероприятий программы.</w:t>
      </w:r>
    </w:p>
    <w:p w:rsidR="001A1347" w:rsidRPr="00301570" w:rsidRDefault="001A1347" w:rsidP="007D7AA8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4"/>
        </w:rPr>
      </w:pPr>
      <w:r w:rsidRPr="00301570">
        <w:rPr>
          <w:rFonts w:ascii="Times New Roman" w:hAnsi="Times New Roman"/>
          <w:bCs/>
          <w:sz w:val="28"/>
          <w:szCs w:val="24"/>
        </w:rPr>
        <w:t>Для минимизации воздействия данной группы рисков в рамках реализации муниципальной программы планируется на этапе разработки проектов документов привлекать к их обсуждению основные заинтересованные стороны, которые впоследствии должны принять участие в их согласовании, а также проводить мониторинг планируемых изменений в федеральном законодательстве.</w:t>
      </w:r>
    </w:p>
    <w:p w:rsidR="001A1347" w:rsidRPr="00301570" w:rsidRDefault="001A1347" w:rsidP="007D7A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301570">
        <w:rPr>
          <w:rFonts w:ascii="Times New Roman" w:hAnsi="Times New Roman"/>
          <w:sz w:val="28"/>
          <w:szCs w:val="24"/>
        </w:rPr>
        <w:t xml:space="preserve">Информационные риски определяются отсутствием или частичной недостаточностью исходной отчетной и прогнозной информации, используемой в процессе разработки и реализации </w:t>
      </w:r>
      <w:r w:rsidRPr="00301570">
        <w:rPr>
          <w:rFonts w:ascii="Times New Roman" w:hAnsi="Times New Roman"/>
          <w:bCs/>
          <w:sz w:val="28"/>
          <w:szCs w:val="24"/>
        </w:rPr>
        <w:t xml:space="preserve">муниципальной </w:t>
      </w:r>
      <w:r w:rsidRPr="00301570">
        <w:rPr>
          <w:rFonts w:ascii="Times New Roman" w:hAnsi="Times New Roman"/>
          <w:sz w:val="28"/>
          <w:szCs w:val="24"/>
        </w:rPr>
        <w:t>программы.</w:t>
      </w:r>
    </w:p>
    <w:p w:rsidR="001A1347" w:rsidRPr="00301570" w:rsidRDefault="001A1347" w:rsidP="007D7A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301570">
        <w:rPr>
          <w:rFonts w:ascii="Times New Roman" w:hAnsi="Times New Roman"/>
          <w:sz w:val="28"/>
          <w:szCs w:val="24"/>
        </w:rPr>
        <w:t xml:space="preserve">С целью управления информационными рисками в ходе реализации </w:t>
      </w:r>
      <w:r w:rsidRPr="00301570">
        <w:rPr>
          <w:rFonts w:ascii="Times New Roman" w:hAnsi="Times New Roman"/>
          <w:bCs/>
          <w:sz w:val="28"/>
          <w:szCs w:val="24"/>
        </w:rPr>
        <w:t xml:space="preserve">муниципальной </w:t>
      </w:r>
      <w:r w:rsidRPr="00301570">
        <w:rPr>
          <w:rFonts w:ascii="Times New Roman" w:hAnsi="Times New Roman"/>
          <w:sz w:val="28"/>
          <w:szCs w:val="24"/>
        </w:rPr>
        <w:t>программы будет проводиться работа, направленная на:</w:t>
      </w:r>
    </w:p>
    <w:p w:rsidR="001A1347" w:rsidRPr="00301570" w:rsidRDefault="001A1347" w:rsidP="007D7A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301570">
        <w:rPr>
          <w:rFonts w:ascii="Times New Roman" w:hAnsi="Times New Roman"/>
          <w:sz w:val="28"/>
          <w:szCs w:val="24"/>
        </w:rPr>
        <w:t xml:space="preserve">- использование статистических показателей, обеспечивающих объективность оценки хода и результатов реализации </w:t>
      </w:r>
      <w:r w:rsidRPr="00301570">
        <w:rPr>
          <w:rFonts w:ascii="Times New Roman" w:hAnsi="Times New Roman"/>
          <w:bCs/>
          <w:sz w:val="28"/>
          <w:szCs w:val="24"/>
        </w:rPr>
        <w:t xml:space="preserve">муниципальной </w:t>
      </w:r>
      <w:r w:rsidRPr="00301570">
        <w:rPr>
          <w:rFonts w:ascii="Times New Roman" w:hAnsi="Times New Roman"/>
          <w:sz w:val="28"/>
          <w:szCs w:val="24"/>
        </w:rPr>
        <w:t xml:space="preserve">программы; </w:t>
      </w:r>
    </w:p>
    <w:p w:rsidR="001A1347" w:rsidRPr="00301570" w:rsidRDefault="001A1347" w:rsidP="007D7A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301570">
        <w:rPr>
          <w:rFonts w:ascii="Times New Roman" w:hAnsi="Times New Roman"/>
          <w:sz w:val="28"/>
          <w:szCs w:val="24"/>
        </w:rPr>
        <w:t>- выявление и идентификацию потенциальных рисков путем  мониторинга основных параметров реализации налоговой, бюджетной, инвестиционной, демографической, социальной политики (социально-экономических и финансовых показателей);</w:t>
      </w:r>
    </w:p>
    <w:p w:rsidR="001A1347" w:rsidRPr="00301570" w:rsidRDefault="001A1347" w:rsidP="007D7A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301570">
        <w:rPr>
          <w:rFonts w:ascii="Times New Roman" w:hAnsi="Times New Roman"/>
          <w:sz w:val="28"/>
          <w:szCs w:val="24"/>
        </w:rPr>
        <w:t xml:space="preserve">- мониторинг и оценку исполнения целевых показателей (индикаторов) </w:t>
      </w:r>
      <w:r w:rsidRPr="00301570">
        <w:rPr>
          <w:rFonts w:ascii="Times New Roman" w:hAnsi="Times New Roman"/>
          <w:bCs/>
          <w:sz w:val="28"/>
          <w:szCs w:val="24"/>
        </w:rPr>
        <w:t xml:space="preserve">муниципальной </w:t>
      </w:r>
      <w:r w:rsidRPr="00301570">
        <w:rPr>
          <w:rFonts w:ascii="Times New Roman" w:hAnsi="Times New Roman"/>
          <w:sz w:val="28"/>
          <w:szCs w:val="24"/>
        </w:rPr>
        <w:t xml:space="preserve">программы, выявление факторов риска, оценку их значимости (анализ вероятности того, что произойдут события, способные отрицательно повлиять на конечные результаты реализации </w:t>
      </w:r>
      <w:r w:rsidRPr="00301570">
        <w:rPr>
          <w:rFonts w:ascii="Times New Roman" w:hAnsi="Times New Roman"/>
          <w:bCs/>
          <w:sz w:val="28"/>
          <w:szCs w:val="24"/>
        </w:rPr>
        <w:t xml:space="preserve">муниципальной </w:t>
      </w:r>
      <w:r w:rsidRPr="00301570">
        <w:rPr>
          <w:rFonts w:ascii="Times New Roman" w:hAnsi="Times New Roman"/>
          <w:sz w:val="28"/>
          <w:szCs w:val="24"/>
        </w:rPr>
        <w:t>программы).</w:t>
      </w:r>
    </w:p>
    <w:p w:rsidR="001A1347" w:rsidRPr="00301570" w:rsidRDefault="001A1347" w:rsidP="007D7A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301570">
        <w:rPr>
          <w:rFonts w:ascii="Times New Roman" w:hAnsi="Times New Roman"/>
          <w:sz w:val="28"/>
          <w:szCs w:val="24"/>
        </w:rPr>
        <w:t xml:space="preserve">Административные риски связаны с неэффективным управлением реализацией подпрограмм, низкой эффективностью взаимодействия заинтересованных сторон, что может повлечь за собой потерю управляемости, нарушение планируемых сроков реализации мероприятий </w:t>
      </w:r>
      <w:r w:rsidRPr="00301570">
        <w:rPr>
          <w:rFonts w:ascii="Times New Roman" w:hAnsi="Times New Roman"/>
          <w:bCs/>
          <w:sz w:val="28"/>
          <w:szCs w:val="24"/>
        </w:rPr>
        <w:t xml:space="preserve">муниципальной </w:t>
      </w:r>
      <w:r w:rsidRPr="00301570">
        <w:rPr>
          <w:rFonts w:ascii="Times New Roman" w:hAnsi="Times New Roman"/>
          <w:sz w:val="28"/>
          <w:szCs w:val="24"/>
        </w:rPr>
        <w:t xml:space="preserve">программы, невыполнение ее цели и задач, не достижение плановых значений показателей, нецелевое и/или неэффективное использование бюджетных средств, снижение качества выполнения мероприятий </w:t>
      </w:r>
      <w:r w:rsidRPr="00301570">
        <w:rPr>
          <w:rFonts w:ascii="Times New Roman" w:hAnsi="Times New Roman"/>
          <w:bCs/>
          <w:sz w:val="28"/>
          <w:szCs w:val="24"/>
        </w:rPr>
        <w:t xml:space="preserve">муниципальной </w:t>
      </w:r>
      <w:r w:rsidRPr="00301570">
        <w:rPr>
          <w:rFonts w:ascii="Times New Roman" w:hAnsi="Times New Roman"/>
          <w:sz w:val="28"/>
          <w:szCs w:val="24"/>
        </w:rPr>
        <w:t>программы.</w:t>
      </w:r>
    </w:p>
    <w:p w:rsidR="001A1347" w:rsidRPr="00301570" w:rsidRDefault="001A1347" w:rsidP="007D7A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301570">
        <w:rPr>
          <w:rFonts w:ascii="Times New Roman" w:hAnsi="Times New Roman"/>
          <w:sz w:val="28"/>
          <w:szCs w:val="24"/>
        </w:rPr>
        <w:t>Основными условиями минимизации административных рисков являются:</w:t>
      </w:r>
    </w:p>
    <w:p w:rsidR="001A1347" w:rsidRPr="00301570" w:rsidRDefault="001A1347" w:rsidP="007D7A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301570">
        <w:rPr>
          <w:rFonts w:ascii="Times New Roman" w:hAnsi="Times New Roman"/>
          <w:sz w:val="28"/>
          <w:szCs w:val="24"/>
        </w:rPr>
        <w:t>-     формирование эффективной системы управления реализацией муниципальной программы и её подпрограмм;</w:t>
      </w:r>
    </w:p>
    <w:p w:rsidR="001A1347" w:rsidRPr="00301570" w:rsidRDefault="001A1347" w:rsidP="007D7A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301570">
        <w:rPr>
          <w:rFonts w:ascii="Times New Roman" w:hAnsi="Times New Roman"/>
          <w:sz w:val="28"/>
          <w:szCs w:val="24"/>
        </w:rPr>
        <w:t>- повышение эффективности взаимодействия участников реализации муниципальной программы;</w:t>
      </w:r>
    </w:p>
    <w:p w:rsidR="001A1347" w:rsidRPr="00301570" w:rsidRDefault="001A1347" w:rsidP="007D7A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301570">
        <w:rPr>
          <w:rFonts w:ascii="Times New Roman" w:hAnsi="Times New Roman"/>
          <w:sz w:val="28"/>
          <w:szCs w:val="24"/>
        </w:rPr>
        <w:t>- заключение и контроль реализации соглашений о взаимодействии с заинтересованными сторонами;</w:t>
      </w:r>
    </w:p>
    <w:p w:rsidR="001A1347" w:rsidRPr="00301570" w:rsidRDefault="001A1347" w:rsidP="007D7A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301570">
        <w:rPr>
          <w:rFonts w:ascii="Times New Roman" w:hAnsi="Times New Roman"/>
          <w:sz w:val="28"/>
          <w:szCs w:val="24"/>
        </w:rPr>
        <w:t>-     создание системы мониторинга реализации муниципальной программы;</w:t>
      </w:r>
    </w:p>
    <w:p w:rsidR="001A1347" w:rsidRPr="00301570" w:rsidRDefault="001A1347" w:rsidP="007D7A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301570">
        <w:rPr>
          <w:rFonts w:ascii="Times New Roman" w:hAnsi="Times New Roman"/>
          <w:sz w:val="28"/>
          <w:szCs w:val="24"/>
        </w:rPr>
        <w:t>-     своевременная корректировка мероприятий муниципальной программы.</w:t>
      </w:r>
    </w:p>
    <w:p w:rsidR="001A1347" w:rsidRPr="00301570" w:rsidRDefault="001A1347" w:rsidP="007D7A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301570">
        <w:rPr>
          <w:rFonts w:ascii="Times New Roman" w:hAnsi="Times New Roman"/>
          <w:sz w:val="28"/>
          <w:szCs w:val="24"/>
        </w:rPr>
        <w:t>Кадровые риски обусловлены определенным дефицитом высококвалифицированных кадров, что снижает эффективность работы и качество предоставляемых услуг.</w:t>
      </w:r>
    </w:p>
    <w:p w:rsidR="001A1347" w:rsidRPr="00301570" w:rsidRDefault="001A1347" w:rsidP="007D7A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301570">
        <w:rPr>
          <w:rFonts w:ascii="Times New Roman" w:hAnsi="Times New Roman"/>
          <w:sz w:val="28"/>
          <w:szCs w:val="24"/>
        </w:rPr>
        <w:t>Снижение влияния данной группы рисков предполагается посредством обеспечения подбора высококвалифицированных кадров и переподготовки (повышения квалификации) имеющихся специалистов, формирования резерва кадров.</w:t>
      </w:r>
    </w:p>
    <w:p w:rsidR="001A1347" w:rsidRPr="00301570" w:rsidRDefault="001A1347" w:rsidP="007D7A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301570">
        <w:rPr>
          <w:rFonts w:ascii="Times New Roman" w:hAnsi="Times New Roman"/>
          <w:sz w:val="28"/>
          <w:szCs w:val="24"/>
        </w:rPr>
        <w:t>Управление рисками программы будет осуществляться в соответствии с федеральным и региональным законодательством.</w:t>
      </w:r>
    </w:p>
    <w:p w:rsidR="001A1347" w:rsidRPr="00301570" w:rsidRDefault="001A1347" w:rsidP="00412056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4"/>
        </w:rPr>
      </w:pPr>
    </w:p>
    <w:p w:rsidR="001A1347" w:rsidRPr="00301570" w:rsidRDefault="001A1347" w:rsidP="00412056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4"/>
        </w:rPr>
      </w:pPr>
      <w:r w:rsidRPr="00301570">
        <w:rPr>
          <w:rFonts w:ascii="Times New Roman" w:hAnsi="Times New Roman"/>
          <w:b/>
          <w:sz w:val="28"/>
          <w:szCs w:val="24"/>
        </w:rPr>
        <w:t>X. Методика оценки эффективности</w:t>
      </w:r>
    </w:p>
    <w:p w:rsidR="001A1347" w:rsidRPr="00301570" w:rsidRDefault="001A1347" w:rsidP="00412056">
      <w:pPr>
        <w:jc w:val="center"/>
        <w:rPr>
          <w:rFonts w:ascii="Times New Roman" w:hAnsi="Times New Roman"/>
          <w:b/>
          <w:sz w:val="28"/>
          <w:szCs w:val="24"/>
        </w:rPr>
      </w:pPr>
      <w:r w:rsidRPr="00301570">
        <w:rPr>
          <w:rFonts w:ascii="Times New Roman" w:hAnsi="Times New Roman"/>
          <w:b/>
          <w:sz w:val="28"/>
          <w:szCs w:val="24"/>
        </w:rPr>
        <w:t>муниципальной программы</w:t>
      </w:r>
    </w:p>
    <w:p w:rsidR="001A1347" w:rsidRPr="009338DA" w:rsidRDefault="001A1347" w:rsidP="007D7AA8">
      <w:pPr>
        <w:pStyle w:val="ConsPlusNormal"/>
        <w:tabs>
          <w:tab w:val="center" w:pos="4677"/>
        </w:tabs>
        <w:ind w:firstLine="567"/>
        <w:jc w:val="both"/>
        <w:outlineLvl w:val="1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338DA">
        <w:rPr>
          <w:rFonts w:ascii="Times New Roman" w:hAnsi="Times New Roman"/>
          <w:sz w:val="28"/>
          <w:szCs w:val="24"/>
        </w:rPr>
        <w:t>Оценка эффективности реализации муниципальной программы будет осуществляться с использованием целевых индикаторов и показателей (далее - показатели) выполнения муниципальной программы. Проведение текущего мониторинга и оценки степени достижения целевых значений показателей позволят анализировать ход выполнения муниципальной программы и принимать правильные управленческие решения.</w:t>
      </w:r>
    </w:p>
    <w:p w:rsidR="001A1347" w:rsidRPr="009338DA" w:rsidRDefault="001A1347" w:rsidP="007D7A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4"/>
        </w:rPr>
      </w:pPr>
      <w:r w:rsidRPr="009338DA">
        <w:rPr>
          <w:rFonts w:ascii="Times New Roman" w:hAnsi="Times New Roman"/>
          <w:sz w:val="28"/>
          <w:szCs w:val="24"/>
        </w:rPr>
        <w:t>Методика оценки эффективности муниципальной программы представляет собой алгоритм оценки ее фактической эффективности в процессе и по итогам реализации. Фактическая эффективность муниципальной программы основывается на оценке ее результативности с учетом объема ресурсов, направленных на реализацию муниципальной программы, а также реализовавшихся рисков и социально-экономических эффектов, оказывающих влияние на изменение ситуации в сфере транспортного комплекса.</w:t>
      </w:r>
    </w:p>
    <w:p w:rsidR="001A1347" w:rsidRPr="009338DA" w:rsidRDefault="001A1347" w:rsidP="007D7AA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4"/>
        </w:rPr>
      </w:pPr>
      <w:r w:rsidRPr="009338DA">
        <w:rPr>
          <w:rFonts w:ascii="Times New Roman" w:hAnsi="Times New Roman"/>
          <w:sz w:val="28"/>
          <w:szCs w:val="24"/>
        </w:rPr>
        <w:t>Методика оценки эффективности муниципальной программы включает в себя проведение количественных оценок эффективности по следующим направлениям:</w:t>
      </w:r>
    </w:p>
    <w:p w:rsidR="001A1347" w:rsidRPr="009338DA" w:rsidRDefault="001A1347" w:rsidP="007D7AA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4"/>
        </w:rPr>
      </w:pPr>
      <w:r w:rsidRPr="009338DA">
        <w:rPr>
          <w:rFonts w:ascii="Times New Roman" w:hAnsi="Times New Roman"/>
          <w:sz w:val="28"/>
          <w:szCs w:val="24"/>
        </w:rPr>
        <w:t>1) степень достижения запланированных результатов (достижения целей и решения задач муниципальной программы);</w:t>
      </w:r>
    </w:p>
    <w:p w:rsidR="001A1347" w:rsidRPr="009338DA" w:rsidRDefault="001A1347" w:rsidP="007D7AA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4"/>
        </w:rPr>
      </w:pPr>
      <w:r w:rsidRPr="009338DA">
        <w:rPr>
          <w:rFonts w:ascii="Times New Roman" w:hAnsi="Times New Roman"/>
          <w:sz w:val="28"/>
          <w:szCs w:val="24"/>
        </w:rPr>
        <w:t xml:space="preserve">2) степень соответствия фактических </w:t>
      </w:r>
      <w:r>
        <w:rPr>
          <w:rFonts w:ascii="Times New Roman" w:hAnsi="Times New Roman"/>
          <w:sz w:val="28"/>
          <w:szCs w:val="24"/>
        </w:rPr>
        <w:t>затрат бюджета Администрации Первоавгустовского сельсовета Дмитриевского района</w:t>
      </w:r>
      <w:r w:rsidRPr="009338DA">
        <w:rPr>
          <w:rFonts w:ascii="Times New Roman" w:hAnsi="Times New Roman"/>
          <w:sz w:val="28"/>
          <w:szCs w:val="24"/>
        </w:rPr>
        <w:t xml:space="preserve">  Курской области запланированному уровню (оценка полноты использования средств бюджета) и эффективности использования </w:t>
      </w:r>
      <w:r>
        <w:rPr>
          <w:rFonts w:ascii="Times New Roman" w:hAnsi="Times New Roman"/>
          <w:sz w:val="28"/>
          <w:szCs w:val="24"/>
        </w:rPr>
        <w:t>средств бюджета Администрации Первоавгустовского сельсовета Дмитриевского района</w:t>
      </w:r>
      <w:r w:rsidRPr="009338DA">
        <w:rPr>
          <w:rFonts w:ascii="Times New Roman" w:hAnsi="Times New Roman"/>
          <w:sz w:val="28"/>
          <w:szCs w:val="24"/>
        </w:rPr>
        <w:t xml:space="preserve">  Курской области  (оценка экономической эффективности достижения результатов);</w:t>
      </w:r>
    </w:p>
    <w:p w:rsidR="001A1347" w:rsidRPr="009338DA" w:rsidRDefault="001A1347" w:rsidP="007D7AA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4"/>
        </w:rPr>
      </w:pPr>
      <w:r w:rsidRPr="009338DA">
        <w:rPr>
          <w:rFonts w:ascii="Times New Roman" w:hAnsi="Times New Roman"/>
          <w:sz w:val="28"/>
          <w:szCs w:val="24"/>
        </w:rPr>
        <w:t>3) степень реализации мероприятий муниципальной программы (сопоставление количества запланированных мероприятий программы и фактически выполненных).</w:t>
      </w:r>
    </w:p>
    <w:p w:rsidR="001A1347" w:rsidRPr="009338DA" w:rsidRDefault="001A1347" w:rsidP="007D7AA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4"/>
        </w:rPr>
      </w:pPr>
      <w:r w:rsidRPr="009338DA">
        <w:rPr>
          <w:rFonts w:ascii="Times New Roman" w:hAnsi="Times New Roman"/>
          <w:sz w:val="28"/>
          <w:szCs w:val="24"/>
        </w:rPr>
        <w:t>Степень достижения запланированных результатов по каждому показателю муниципальной программы производится по формуле:</w:t>
      </w:r>
    </w:p>
    <w:p w:rsidR="001A1347" w:rsidRPr="009338DA" w:rsidRDefault="001A1347" w:rsidP="007D7A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</w:p>
    <w:p w:rsidR="001A1347" w:rsidRPr="009338DA" w:rsidRDefault="001A1347" w:rsidP="007D7AA8">
      <w:pPr>
        <w:pStyle w:val="ConsPlusNonformat"/>
        <w:jc w:val="both"/>
        <w:rPr>
          <w:rFonts w:ascii="Times New Roman" w:hAnsi="Times New Roman" w:cs="Times New Roman"/>
          <w:sz w:val="28"/>
          <w:szCs w:val="24"/>
        </w:rPr>
      </w:pPr>
      <w:r w:rsidRPr="009338DA">
        <w:rPr>
          <w:rFonts w:ascii="Times New Roman" w:hAnsi="Times New Roman" w:cs="Times New Roman"/>
          <w:sz w:val="28"/>
          <w:szCs w:val="24"/>
        </w:rPr>
        <w:t xml:space="preserve">                                  Тfi</w:t>
      </w:r>
    </w:p>
    <w:p w:rsidR="001A1347" w:rsidRPr="009338DA" w:rsidRDefault="001A1347" w:rsidP="007D7AA8">
      <w:pPr>
        <w:pStyle w:val="ConsPlusNonformat"/>
        <w:jc w:val="both"/>
        <w:rPr>
          <w:rFonts w:ascii="Times New Roman" w:hAnsi="Times New Roman" w:cs="Times New Roman"/>
          <w:sz w:val="28"/>
          <w:szCs w:val="24"/>
        </w:rPr>
      </w:pPr>
      <w:r w:rsidRPr="009338DA">
        <w:rPr>
          <w:rFonts w:ascii="Times New Roman" w:hAnsi="Times New Roman" w:cs="Times New Roman"/>
          <w:sz w:val="28"/>
          <w:szCs w:val="24"/>
        </w:rPr>
        <w:t xml:space="preserve">                          Еi = --------- x 100%, где:</w:t>
      </w:r>
    </w:p>
    <w:p w:rsidR="001A1347" w:rsidRPr="009338DA" w:rsidRDefault="001A1347" w:rsidP="007D7AA8">
      <w:pPr>
        <w:pStyle w:val="ConsPlusNonformat"/>
        <w:jc w:val="both"/>
        <w:rPr>
          <w:rFonts w:ascii="Times New Roman" w:hAnsi="Times New Roman" w:cs="Times New Roman"/>
          <w:sz w:val="28"/>
          <w:szCs w:val="24"/>
        </w:rPr>
      </w:pPr>
      <w:r w:rsidRPr="009338DA">
        <w:rPr>
          <w:rFonts w:ascii="Times New Roman" w:hAnsi="Times New Roman" w:cs="Times New Roman"/>
          <w:sz w:val="28"/>
          <w:szCs w:val="24"/>
        </w:rPr>
        <w:t xml:space="preserve">                                  Тpi</w:t>
      </w:r>
    </w:p>
    <w:p w:rsidR="001A1347" w:rsidRPr="009338DA" w:rsidRDefault="001A1347" w:rsidP="007D7A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</w:p>
    <w:p w:rsidR="001A1347" w:rsidRPr="009338DA" w:rsidRDefault="001A1347" w:rsidP="007D7AA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4"/>
        </w:rPr>
      </w:pPr>
      <w:r w:rsidRPr="009338DA">
        <w:rPr>
          <w:rFonts w:ascii="Times New Roman" w:hAnsi="Times New Roman"/>
          <w:sz w:val="28"/>
          <w:szCs w:val="24"/>
        </w:rPr>
        <w:t>Еi - степень достижения i-показателя муниципальной программы (процентов);</w:t>
      </w:r>
    </w:p>
    <w:p w:rsidR="001A1347" w:rsidRPr="009338DA" w:rsidRDefault="001A1347" w:rsidP="007D7AA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4"/>
        </w:rPr>
      </w:pPr>
      <w:r w:rsidRPr="009338DA">
        <w:rPr>
          <w:rFonts w:ascii="Times New Roman" w:hAnsi="Times New Roman"/>
          <w:sz w:val="28"/>
          <w:szCs w:val="24"/>
        </w:rPr>
        <w:t>Тfi - фактическое значение показателя;</w:t>
      </w:r>
    </w:p>
    <w:p w:rsidR="001A1347" w:rsidRPr="009338DA" w:rsidRDefault="001A1347" w:rsidP="007D7AA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4"/>
        </w:rPr>
      </w:pPr>
      <w:r w:rsidRPr="009338DA">
        <w:rPr>
          <w:rFonts w:ascii="Times New Roman" w:hAnsi="Times New Roman"/>
          <w:sz w:val="28"/>
          <w:szCs w:val="24"/>
        </w:rPr>
        <w:t>Тpi - установленное муниципальной программой целевое значение показателя.</w:t>
      </w:r>
    </w:p>
    <w:p w:rsidR="001A1347" w:rsidRPr="009338DA" w:rsidRDefault="001A1347" w:rsidP="007D7AA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4"/>
        </w:rPr>
      </w:pPr>
      <w:r w:rsidRPr="009338DA">
        <w:rPr>
          <w:rFonts w:ascii="Times New Roman" w:hAnsi="Times New Roman"/>
          <w:sz w:val="28"/>
          <w:szCs w:val="24"/>
        </w:rPr>
        <w:t>Расчет результативности реализации муниципальной программы в целом проводится по формуле:</w:t>
      </w:r>
    </w:p>
    <w:p w:rsidR="001A1347" w:rsidRPr="009338DA" w:rsidRDefault="001A1347" w:rsidP="007D7A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</w:p>
    <w:p w:rsidR="001A1347" w:rsidRPr="009338DA" w:rsidRDefault="001A1347" w:rsidP="007D7AA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4"/>
        </w:rPr>
      </w:pPr>
      <w:r w:rsidRPr="00F36F82">
        <w:rPr>
          <w:rFonts w:ascii="Times New Roman" w:hAnsi="Times New Roman"/>
          <w:noProof/>
          <w:position w:val="-24"/>
          <w:sz w:val="28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51.75pt;height:43.5pt;visibility:visible">
            <v:imagedata r:id="rId7" o:title=""/>
          </v:shape>
        </w:pict>
      </w:r>
      <w:r w:rsidRPr="009338DA">
        <w:rPr>
          <w:rFonts w:ascii="Times New Roman" w:hAnsi="Times New Roman"/>
          <w:sz w:val="28"/>
          <w:szCs w:val="24"/>
        </w:rPr>
        <w:t>, где:</w:t>
      </w:r>
    </w:p>
    <w:p w:rsidR="001A1347" w:rsidRPr="009338DA" w:rsidRDefault="001A1347" w:rsidP="007D7A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</w:p>
    <w:p w:rsidR="001A1347" w:rsidRPr="009338DA" w:rsidRDefault="001A1347" w:rsidP="007D7AA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4"/>
        </w:rPr>
      </w:pPr>
      <w:r w:rsidRPr="009338DA">
        <w:rPr>
          <w:rFonts w:ascii="Times New Roman" w:hAnsi="Times New Roman"/>
          <w:sz w:val="28"/>
          <w:szCs w:val="24"/>
        </w:rPr>
        <w:t>Е степень достижения запланированных результатов результативность реализации муниципальной программы (процентов);</w:t>
      </w:r>
    </w:p>
    <w:p w:rsidR="001A1347" w:rsidRPr="009338DA" w:rsidRDefault="001A1347" w:rsidP="007D7AA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4"/>
        </w:rPr>
      </w:pPr>
      <w:r w:rsidRPr="009338DA">
        <w:rPr>
          <w:rFonts w:ascii="Times New Roman" w:hAnsi="Times New Roman"/>
          <w:sz w:val="28"/>
          <w:szCs w:val="24"/>
        </w:rPr>
        <w:t>n - количество показателей муниципальной программы.</w:t>
      </w:r>
    </w:p>
    <w:p w:rsidR="001A1347" w:rsidRPr="009338DA" w:rsidRDefault="001A1347" w:rsidP="007D7AA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4"/>
        </w:rPr>
      </w:pPr>
      <w:r w:rsidRPr="009338DA">
        <w:rPr>
          <w:rFonts w:ascii="Times New Roman" w:hAnsi="Times New Roman"/>
          <w:sz w:val="28"/>
          <w:szCs w:val="24"/>
        </w:rPr>
        <w:t>Степень соответств</w:t>
      </w:r>
      <w:r>
        <w:rPr>
          <w:rFonts w:ascii="Times New Roman" w:hAnsi="Times New Roman"/>
          <w:sz w:val="28"/>
          <w:szCs w:val="24"/>
        </w:rPr>
        <w:t>ия фактических затрат бюджета Первоавгустовского сельсовета Дмитриевского района</w:t>
      </w:r>
      <w:r w:rsidRPr="009338DA">
        <w:rPr>
          <w:rFonts w:ascii="Times New Roman" w:hAnsi="Times New Roman"/>
          <w:sz w:val="28"/>
          <w:szCs w:val="24"/>
        </w:rPr>
        <w:t xml:space="preserve"> Курской области запланированному уровню финансирования муниципальной программы определяется по следующей формуле:</w:t>
      </w:r>
    </w:p>
    <w:p w:rsidR="001A1347" w:rsidRPr="009338DA" w:rsidRDefault="001A1347" w:rsidP="007D7A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</w:p>
    <w:p w:rsidR="001A1347" w:rsidRPr="009338DA" w:rsidRDefault="001A1347" w:rsidP="007D7A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9338DA">
        <w:rPr>
          <w:rFonts w:ascii="Times New Roman" w:hAnsi="Times New Roman"/>
          <w:sz w:val="28"/>
          <w:szCs w:val="24"/>
        </w:rPr>
        <w:t>Кpoi = (Сfoi / Сpoi) x 100%, где:</w:t>
      </w:r>
    </w:p>
    <w:p w:rsidR="001A1347" w:rsidRPr="009338DA" w:rsidRDefault="001A1347" w:rsidP="007D7A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</w:p>
    <w:p w:rsidR="001A1347" w:rsidRPr="009338DA" w:rsidRDefault="001A1347" w:rsidP="007D7AA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4"/>
        </w:rPr>
      </w:pPr>
      <w:r w:rsidRPr="009338DA">
        <w:rPr>
          <w:rFonts w:ascii="Times New Roman" w:hAnsi="Times New Roman"/>
          <w:sz w:val="28"/>
          <w:szCs w:val="24"/>
        </w:rPr>
        <w:t>Кpoi - степень соответствия фактических затрат бюджета Курской области запланированному уровню финансирования i-основного мероприятия муниципальной программы;</w:t>
      </w:r>
    </w:p>
    <w:p w:rsidR="001A1347" w:rsidRPr="009338DA" w:rsidRDefault="001A1347" w:rsidP="007D7AA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4"/>
        </w:rPr>
      </w:pPr>
      <w:r w:rsidRPr="009338DA">
        <w:rPr>
          <w:rFonts w:ascii="Times New Roman" w:hAnsi="Times New Roman"/>
          <w:sz w:val="28"/>
          <w:szCs w:val="24"/>
        </w:rPr>
        <w:t>Сfoi - сумма с</w:t>
      </w:r>
      <w:r>
        <w:rPr>
          <w:rFonts w:ascii="Times New Roman" w:hAnsi="Times New Roman"/>
          <w:sz w:val="28"/>
          <w:szCs w:val="24"/>
        </w:rPr>
        <w:t>редств бюджета Администрации Первоавгустовского сельсовета Дмитриевского района</w:t>
      </w:r>
      <w:r w:rsidRPr="009338DA">
        <w:rPr>
          <w:rFonts w:ascii="Times New Roman" w:hAnsi="Times New Roman"/>
          <w:sz w:val="28"/>
          <w:szCs w:val="24"/>
        </w:rPr>
        <w:t xml:space="preserve"> Курской области, израсходованных на реализацию i-основного мероприятия муниципальной программы;</w:t>
      </w:r>
    </w:p>
    <w:p w:rsidR="001A1347" w:rsidRPr="009338DA" w:rsidRDefault="001A1347" w:rsidP="007D7AA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4"/>
        </w:rPr>
      </w:pPr>
      <w:r w:rsidRPr="009338DA">
        <w:rPr>
          <w:rFonts w:ascii="Times New Roman" w:hAnsi="Times New Roman"/>
          <w:sz w:val="28"/>
          <w:szCs w:val="24"/>
        </w:rPr>
        <w:t xml:space="preserve">Сpoi - установленная муниципальной программой сумма </w:t>
      </w:r>
      <w:r>
        <w:rPr>
          <w:rFonts w:ascii="Times New Roman" w:hAnsi="Times New Roman"/>
          <w:sz w:val="28"/>
          <w:szCs w:val="24"/>
        </w:rPr>
        <w:t>средств бюджета Администрации Первоавгустовского сельсовета Дмитриевского района</w:t>
      </w:r>
      <w:r w:rsidRPr="009338DA">
        <w:rPr>
          <w:rFonts w:ascii="Times New Roman" w:hAnsi="Times New Roman"/>
          <w:sz w:val="28"/>
          <w:szCs w:val="24"/>
        </w:rPr>
        <w:t xml:space="preserve">  Курской области на реализацию i-основного мероприятия.</w:t>
      </w:r>
    </w:p>
    <w:p w:rsidR="001A1347" w:rsidRPr="009338DA" w:rsidRDefault="001A1347" w:rsidP="007D7AA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4"/>
        </w:rPr>
      </w:pPr>
      <w:r w:rsidRPr="009338DA">
        <w:rPr>
          <w:rFonts w:ascii="Times New Roman" w:hAnsi="Times New Roman"/>
          <w:sz w:val="28"/>
          <w:szCs w:val="24"/>
        </w:rPr>
        <w:t xml:space="preserve">Расчет полноты использования </w:t>
      </w:r>
      <w:r>
        <w:rPr>
          <w:rFonts w:ascii="Times New Roman" w:hAnsi="Times New Roman"/>
          <w:sz w:val="28"/>
          <w:szCs w:val="24"/>
        </w:rPr>
        <w:t>средств бюджета Первоавгустовского сельсовета Дмитриевского района</w:t>
      </w:r>
      <w:r w:rsidRPr="009338DA">
        <w:rPr>
          <w:rFonts w:ascii="Times New Roman" w:hAnsi="Times New Roman"/>
          <w:sz w:val="28"/>
          <w:szCs w:val="24"/>
        </w:rPr>
        <w:t xml:space="preserve">  Курской области в целом по муниципальной программе проводится по формуле:</w:t>
      </w:r>
    </w:p>
    <w:p w:rsidR="001A1347" w:rsidRPr="009338DA" w:rsidRDefault="001A1347" w:rsidP="007D7A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</w:p>
    <w:p w:rsidR="001A1347" w:rsidRPr="009338DA" w:rsidRDefault="001A1347" w:rsidP="007D7AA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4"/>
        </w:rPr>
      </w:pPr>
      <w:r w:rsidRPr="00F36F82">
        <w:rPr>
          <w:rFonts w:ascii="Times New Roman" w:hAnsi="Times New Roman"/>
          <w:noProof/>
          <w:position w:val="-24"/>
          <w:sz w:val="28"/>
          <w:szCs w:val="24"/>
          <w:lang w:eastAsia="ru-RU"/>
        </w:rPr>
        <w:pict>
          <v:shape id="Рисунок 1" o:spid="_x0000_i1026" type="#_x0000_t75" style="width:75.75pt;height:43.5pt;visibility:visible">
            <v:imagedata r:id="rId8" o:title=""/>
          </v:shape>
        </w:pict>
      </w:r>
      <w:r w:rsidRPr="009338DA">
        <w:rPr>
          <w:rFonts w:ascii="Times New Roman" w:hAnsi="Times New Roman"/>
          <w:sz w:val="28"/>
          <w:szCs w:val="24"/>
        </w:rPr>
        <w:t>, где:</w:t>
      </w:r>
    </w:p>
    <w:p w:rsidR="001A1347" w:rsidRPr="009338DA" w:rsidRDefault="001A1347" w:rsidP="007D7A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</w:p>
    <w:p w:rsidR="001A1347" w:rsidRPr="009338DA" w:rsidRDefault="001A1347" w:rsidP="007D7AA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4"/>
        </w:rPr>
      </w:pPr>
      <w:r w:rsidRPr="009338DA">
        <w:rPr>
          <w:rFonts w:ascii="Times New Roman" w:hAnsi="Times New Roman"/>
          <w:sz w:val="28"/>
          <w:szCs w:val="24"/>
        </w:rPr>
        <w:t>Кро - степень соответствия фактических</w:t>
      </w:r>
      <w:r>
        <w:rPr>
          <w:rFonts w:ascii="Times New Roman" w:hAnsi="Times New Roman"/>
          <w:sz w:val="28"/>
          <w:szCs w:val="24"/>
        </w:rPr>
        <w:t xml:space="preserve"> затрат бюджета Администрации Первоавгустовского сельсовета Дмитриевского района</w:t>
      </w:r>
      <w:r w:rsidRPr="009338DA">
        <w:rPr>
          <w:rFonts w:ascii="Times New Roman" w:hAnsi="Times New Roman"/>
          <w:sz w:val="28"/>
          <w:szCs w:val="24"/>
        </w:rPr>
        <w:t xml:space="preserve">  Курской области запланированному уровню финансирования основных мероприятий муниципальной программы (процентов);</w:t>
      </w:r>
    </w:p>
    <w:p w:rsidR="001A1347" w:rsidRPr="009338DA" w:rsidRDefault="001A1347" w:rsidP="007D7AA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4"/>
        </w:rPr>
      </w:pPr>
      <w:r w:rsidRPr="009338DA">
        <w:rPr>
          <w:rFonts w:ascii="Times New Roman" w:hAnsi="Times New Roman"/>
          <w:sz w:val="28"/>
          <w:szCs w:val="24"/>
        </w:rPr>
        <w:t>n - количество финансируемых основных мероприятий муниципальной программы.</w:t>
      </w:r>
    </w:p>
    <w:p w:rsidR="001A1347" w:rsidRPr="009338DA" w:rsidRDefault="001A1347" w:rsidP="007D7AA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4"/>
        </w:rPr>
      </w:pPr>
      <w:r w:rsidRPr="009338DA">
        <w:rPr>
          <w:rFonts w:ascii="Times New Roman" w:hAnsi="Times New Roman"/>
          <w:sz w:val="28"/>
          <w:szCs w:val="24"/>
        </w:rPr>
        <w:t>Коэффициент эффективности использования средств, выделя</w:t>
      </w:r>
      <w:r>
        <w:rPr>
          <w:rFonts w:ascii="Times New Roman" w:hAnsi="Times New Roman"/>
          <w:sz w:val="28"/>
          <w:szCs w:val="24"/>
        </w:rPr>
        <w:t>емых из бюджета Администрации Первоавгустовского сельсовета Дмитриевского района</w:t>
      </w:r>
      <w:r w:rsidRPr="009338DA">
        <w:rPr>
          <w:rFonts w:ascii="Times New Roman" w:hAnsi="Times New Roman"/>
          <w:sz w:val="28"/>
          <w:szCs w:val="24"/>
        </w:rPr>
        <w:t xml:space="preserve">  Курской области, определяется по следующей формуле:</w:t>
      </w:r>
    </w:p>
    <w:p w:rsidR="001A1347" w:rsidRPr="009338DA" w:rsidRDefault="001A1347" w:rsidP="007D7A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</w:p>
    <w:p w:rsidR="001A1347" w:rsidRPr="009338DA" w:rsidRDefault="001A1347" w:rsidP="007D7AA8">
      <w:pPr>
        <w:pStyle w:val="ConsPlusNonformat"/>
        <w:jc w:val="both"/>
        <w:rPr>
          <w:rFonts w:ascii="Times New Roman" w:hAnsi="Times New Roman" w:cs="Times New Roman"/>
          <w:sz w:val="28"/>
          <w:szCs w:val="24"/>
        </w:rPr>
      </w:pPr>
      <w:r w:rsidRPr="009338DA">
        <w:rPr>
          <w:rFonts w:ascii="Times New Roman" w:hAnsi="Times New Roman" w:cs="Times New Roman"/>
          <w:sz w:val="28"/>
          <w:szCs w:val="24"/>
        </w:rPr>
        <w:t xml:space="preserve">               Е</w:t>
      </w:r>
    </w:p>
    <w:p w:rsidR="001A1347" w:rsidRPr="009338DA" w:rsidRDefault="001A1347" w:rsidP="007D7AA8">
      <w:pPr>
        <w:pStyle w:val="ConsPlusNonformat"/>
        <w:jc w:val="both"/>
        <w:rPr>
          <w:rFonts w:ascii="Times New Roman" w:hAnsi="Times New Roman" w:cs="Times New Roman"/>
          <w:sz w:val="28"/>
          <w:szCs w:val="24"/>
        </w:rPr>
      </w:pPr>
      <w:r w:rsidRPr="009338DA">
        <w:rPr>
          <w:rFonts w:ascii="Times New Roman" w:hAnsi="Times New Roman" w:cs="Times New Roman"/>
          <w:sz w:val="28"/>
          <w:szCs w:val="24"/>
        </w:rPr>
        <w:t xml:space="preserve">    Кеоi = ----------, где:</w:t>
      </w:r>
    </w:p>
    <w:p w:rsidR="001A1347" w:rsidRPr="009338DA" w:rsidRDefault="001A1347" w:rsidP="007D7AA8">
      <w:pPr>
        <w:pStyle w:val="ConsPlusNonformat"/>
        <w:jc w:val="both"/>
        <w:rPr>
          <w:rFonts w:ascii="Times New Roman" w:hAnsi="Times New Roman" w:cs="Times New Roman"/>
          <w:sz w:val="28"/>
          <w:szCs w:val="24"/>
        </w:rPr>
      </w:pPr>
      <w:r w:rsidRPr="009338DA">
        <w:rPr>
          <w:rFonts w:ascii="Times New Roman" w:hAnsi="Times New Roman" w:cs="Times New Roman"/>
          <w:sz w:val="28"/>
          <w:szCs w:val="24"/>
        </w:rPr>
        <w:t xml:space="preserve">              Кро</w:t>
      </w:r>
    </w:p>
    <w:p w:rsidR="001A1347" w:rsidRPr="009338DA" w:rsidRDefault="001A1347" w:rsidP="007D7A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</w:p>
    <w:p w:rsidR="001A1347" w:rsidRPr="009338DA" w:rsidRDefault="001A1347" w:rsidP="007D7AA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4"/>
        </w:rPr>
      </w:pPr>
      <w:r w:rsidRPr="009338DA">
        <w:rPr>
          <w:rFonts w:ascii="Times New Roman" w:hAnsi="Times New Roman"/>
          <w:sz w:val="28"/>
          <w:szCs w:val="24"/>
        </w:rPr>
        <w:t>Кеоi - коэффициент эффективности использования средств, выделя</w:t>
      </w:r>
      <w:r>
        <w:rPr>
          <w:rFonts w:ascii="Times New Roman" w:hAnsi="Times New Roman"/>
          <w:sz w:val="28"/>
          <w:szCs w:val="24"/>
        </w:rPr>
        <w:t>емых из бюджета Администрации Первоавгустовского сельсовета Дмитриевского района</w:t>
      </w:r>
      <w:r w:rsidRPr="009338DA">
        <w:rPr>
          <w:rFonts w:ascii="Times New Roman" w:hAnsi="Times New Roman"/>
          <w:sz w:val="28"/>
          <w:szCs w:val="24"/>
        </w:rPr>
        <w:t xml:space="preserve">  Курской области;</w:t>
      </w:r>
    </w:p>
    <w:p w:rsidR="001A1347" w:rsidRPr="009338DA" w:rsidRDefault="001A1347" w:rsidP="007D7AA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4"/>
        </w:rPr>
      </w:pPr>
      <w:r w:rsidRPr="009338DA">
        <w:rPr>
          <w:rFonts w:ascii="Times New Roman" w:hAnsi="Times New Roman"/>
          <w:sz w:val="28"/>
          <w:szCs w:val="24"/>
        </w:rPr>
        <w:t>Кро - полнота использования с</w:t>
      </w:r>
      <w:r>
        <w:rPr>
          <w:rFonts w:ascii="Times New Roman" w:hAnsi="Times New Roman"/>
          <w:sz w:val="28"/>
          <w:szCs w:val="24"/>
        </w:rPr>
        <w:t xml:space="preserve">редств бюджета Администрации Первоавгустовского сельсовета Дмитриевского района </w:t>
      </w:r>
      <w:r w:rsidRPr="009338DA">
        <w:rPr>
          <w:rFonts w:ascii="Times New Roman" w:hAnsi="Times New Roman"/>
          <w:sz w:val="28"/>
          <w:szCs w:val="24"/>
        </w:rPr>
        <w:t>Курской области на реализацию основных мероприятий муниципальной программы;</w:t>
      </w:r>
    </w:p>
    <w:p w:rsidR="001A1347" w:rsidRPr="009338DA" w:rsidRDefault="001A1347" w:rsidP="007D7AA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4"/>
        </w:rPr>
      </w:pPr>
      <w:r w:rsidRPr="009338DA">
        <w:rPr>
          <w:rFonts w:ascii="Times New Roman" w:hAnsi="Times New Roman"/>
          <w:sz w:val="28"/>
          <w:szCs w:val="24"/>
        </w:rPr>
        <w:t>Е - степень достижения запланированных результатов результативность реализации основных мероприятий муниципальной программы;</w:t>
      </w:r>
    </w:p>
    <w:p w:rsidR="001A1347" w:rsidRPr="009338DA" w:rsidRDefault="001A1347" w:rsidP="007D7AA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4"/>
        </w:rPr>
      </w:pPr>
      <w:r w:rsidRPr="009338DA">
        <w:rPr>
          <w:rFonts w:ascii="Times New Roman" w:hAnsi="Times New Roman"/>
          <w:sz w:val="28"/>
          <w:szCs w:val="24"/>
        </w:rPr>
        <w:t>4) степень реализации основных мероприятий муниципальной программы проводится на основании процентного сопоставления количества запланированных основных мероприятий муниципальной программы и фактически выполненных по следующей формуле:</w:t>
      </w:r>
    </w:p>
    <w:p w:rsidR="001A1347" w:rsidRPr="009338DA" w:rsidRDefault="001A1347" w:rsidP="007D7AA8">
      <w:pPr>
        <w:pStyle w:val="ConsPlusNonformat"/>
        <w:jc w:val="both"/>
        <w:rPr>
          <w:rFonts w:ascii="Times New Roman" w:hAnsi="Times New Roman" w:cs="Times New Roman"/>
          <w:sz w:val="28"/>
          <w:szCs w:val="24"/>
        </w:rPr>
      </w:pPr>
      <w:r w:rsidRPr="009338DA">
        <w:rPr>
          <w:rFonts w:ascii="Times New Roman" w:hAnsi="Times New Roman" w:cs="Times New Roman"/>
          <w:sz w:val="28"/>
          <w:szCs w:val="24"/>
        </w:rPr>
        <w:t xml:space="preserve">                                   М  x 100%</w:t>
      </w:r>
    </w:p>
    <w:p w:rsidR="001A1347" w:rsidRPr="009338DA" w:rsidRDefault="001A1347" w:rsidP="007D7AA8">
      <w:pPr>
        <w:pStyle w:val="ConsPlusNonformat"/>
        <w:jc w:val="both"/>
        <w:rPr>
          <w:rFonts w:ascii="Times New Roman" w:hAnsi="Times New Roman" w:cs="Times New Roman"/>
          <w:sz w:val="28"/>
          <w:szCs w:val="24"/>
        </w:rPr>
      </w:pPr>
      <w:r w:rsidRPr="009338DA">
        <w:rPr>
          <w:rFonts w:ascii="Times New Roman" w:hAnsi="Times New Roman" w:cs="Times New Roman"/>
          <w:sz w:val="28"/>
          <w:szCs w:val="24"/>
        </w:rPr>
        <w:t xml:space="preserve">                                    ф</w:t>
      </w:r>
    </w:p>
    <w:p w:rsidR="001A1347" w:rsidRPr="009338DA" w:rsidRDefault="001A1347" w:rsidP="007D7AA8">
      <w:pPr>
        <w:pStyle w:val="ConsPlusNonformat"/>
        <w:jc w:val="both"/>
        <w:rPr>
          <w:rFonts w:ascii="Times New Roman" w:hAnsi="Times New Roman" w:cs="Times New Roman"/>
          <w:sz w:val="28"/>
          <w:szCs w:val="24"/>
        </w:rPr>
      </w:pPr>
      <w:r w:rsidRPr="009338DA">
        <w:rPr>
          <w:rFonts w:ascii="Times New Roman" w:hAnsi="Times New Roman" w:cs="Times New Roman"/>
          <w:sz w:val="28"/>
          <w:szCs w:val="24"/>
        </w:rPr>
        <w:t xml:space="preserve">                           СТ = -------------, где:</w:t>
      </w:r>
    </w:p>
    <w:p w:rsidR="001A1347" w:rsidRPr="009338DA" w:rsidRDefault="001A1347" w:rsidP="007D7AA8">
      <w:pPr>
        <w:pStyle w:val="ConsPlusNonformat"/>
        <w:jc w:val="both"/>
        <w:rPr>
          <w:rFonts w:ascii="Times New Roman" w:hAnsi="Times New Roman" w:cs="Times New Roman"/>
          <w:sz w:val="28"/>
          <w:szCs w:val="24"/>
        </w:rPr>
      </w:pPr>
      <w:r w:rsidRPr="009338DA">
        <w:rPr>
          <w:rFonts w:ascii="Times New Roman" w:hAnsi="Times New Roman" w:cs="Times New Roman"/>
          <w:sz w:val="28"/>
          <w:szCs w:val="24"/>
        </w:rPr>
        <w:t xml:space="preserve">                                     М</w:t>
      </w:r>
    </w:p>
    <w:p w:rsidR="001A1347" w:rsidRPr="009338DA" w:rsidRDefault="001A1347" w:rsidP="007D7AA8">
      <w:pPr>
        <w:pStyle w:val="ConsPlusNonformat"/>
        <w:jc w:val="both"/>
        <w:rPr>
          <w:rFonts w:ascii="Times New Roman" w:hAnsi="Times New Roman" w:cs="Times New Roman"/>
          <w:sz w:val="28"/>
          <w:szCs w:val="24"/>
        </w:rPr>
      </w:pPr>
      <w:r w:rsidRPr="009338DA">
        <w:rPr>
          <w:rFonts w:ascii="Times New Roman" w:hAnsi="Times New Roman" w:cs="Times New Roman"/>
          <w:sz w:val="28"/>
          <w:szCs w:val="24"/>
        </w:rPr>
        <w:t xml:space="preserve">                                      пл</w:t>
      </w:r>
    </w:p>
    <w:p w:rsidR="001A1347" w:rsidRPr="009338DA" w:rsidRDefault="001A1347" w:rsidP="007D7A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</w:p>
    <w:p w:rsidR="001A1347" w:rsidRPr="009338DA" w:rsidRDefault="001A1347" w:rsidP="007D7AA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4"/>
        </w:rPr>
      </w:pPr>
      <w:r w:rsidRPr="009338DA">
        <w:rPr>
          <w:rFonts w:ascii="Times New Roman" w:hAnsi="Times New Roman"/>
          <w:sz w:val="28"/>
          <w:szCs w:val="24"/>
        </w:rPr>
        <w:t>СТ - степень реализации основных мероприятий муниципальной программы;</w:t>
      </w:r>
    </w:p>
    <w:p w:rsidR="001A1347" w:rsidRPr="009338DA" w:rsidRDefault="001A1347" w:rsidP="007D7AA8">
      <w:pPr>
        <w:pStyle w:val="ConsPlusNonformat"/>
        <w:jc w:val="both"/>
        <w:rPr>
          <w:rFonts w:ascii="Times New Roman" w:hAnsi="Times New Roman" w:cs="Times New Roman"/>
          <w:sz w:val="28"/>
          <w:szCs w:val="24"/>
        </w:rPr>
      </w:pPr>
      <w:r w:rsidRPr="009338DA">
        <w:rPr>
          <w:rFonts w:ascii="Times New Roman" w:hAnsi="Times New Roman" w:cs="Times New Roman"/>
          <w:sz w:val="28"/>
          <w:szCs w:val="24"/>
        </w:rPr>
        <w:t xml:space="preserve">    М  - количество   основных   мероприятий   муниципальной   программы,</w:t>
      </w:r>
    </w:p>
    <w:p w:rsidR="001A1347" w:rsidRPr="009338DA" w:rsidRDefault="001A1347" w:rsidP="007D7AA8">
      <w:pPr>
        <w:pStyle w:val="ConsPlusNonformat"/>
        <w:jc w:val="both"/>
        <w:rPr>
          <w:rFonts w:ascii="Times New Roman" w:hAnsi="Times New Roman" w:cs="Times New Roman"/>
          <w:sz w:val="28"/>
          <w:szCs w:val="24"/>
        </w:rPr>
      </w:pPr>
      <w:r w:rsidRPr="009338DA">
        <w:rPr>
          <w:rFonts w:ascii="Times New Roman" w:hAnsi="Times New Roman" w:cs="Times New Roman"/>
          <w:sz w:val="28"/>
          <w:szCs w:val="24"/>
        </w:rPr>
        <w:t xml:space="preserve">     ф</w:t>
      </w:r>
    </w:p>
    <w:p w:rsidR="001A1347" w:rsidRPr="009338DA" w:rsidRDefault="001A1347" w:rsidP="007D7AA8">
      <w:pPr>
        <w:pStyle w:val="ConsPlusNonformat"/>
        <w:jc w:val="both"/>
        <w:rPr>
          <w:rFonts w:ascii="Times New Roman" w:hAnsi="Times New Roman" w:cs="Times New Roman"/>
          <w:sz w:val="28"/>
          <w:szCs w:val="24"/>
        </w:rPr>
      </w:pPr>
      <w:r w:rsidRPr="009338DA">
        <w:rPr>
          <w:rFonts w:ascii="Times New Roman" w:hAnsi="Times New Roman" w:cs="Times New Roman"/>
          <w:sz w:val="28"/>
          <w:szCs w:val="24"/>
        </w:rPr>
        <w:t>фактически реализованных за отчетный период;</w:t>
      </w:r>
    </w:p>
    <w:p w:rsidR="001A1347" w:rsidRPr="009338DA" w:rsidRDefault="001A1347" w:rsidP="007D7AA8">
      <w:pPr>
        <w:pStyle w:val="ConsPlusNonformat"/>
        <w:jc w:val="both"/>
        <w:rPr>
          <w:rFonts w:ascii="Times New Roman" w:hAnsi="Times New Roman" w:cs="Times New Roman"/>
          <w:sz w:val="28"/>
          <w:szCs w:val="24"/>
        </w:rPr>
      </w:pPr>
      <w:r w:rsidRPr="009338DA">
        <w:rPr>
          <w:rFonts w:ascii="Times New Roman" w:hAnsi="Times New Roman" w:cs="Times New Roman"/>
          <w:sz w:val="28"/>
          <w:szCs w:val="24"/>
        </w:rPr>
        <w:t xml:space="preserve">    М   - количество   основных   мероприятий   муниципальной  программы,</w:t>
      </w:r>
    </w:p>
    <w:p w:rsidR="001A1347" w:rsidRPr="009338DA" w:rsidRDefault="001A1347" w:rsidP="007D7AA8">
      <w:pPr>
        <w:pStyle w:val="ConsPlusNonformat"/>
        <w:jc w:val="both"/>
        <w:rPr>
          <w:rFonts w:ascii="Times New Roman" w:hAnsi="Times New Roman" w:cs="Times New Roman"/>
          <w:sz w:val="28"/>
          <w:szCs w:val="24"/>
        </w:rPr>
      </w:pPr>
      <w:r w:rsidRPr="009338DA">
        <w:rPr>
          <w:rFonts w:ascii="Times New Roman" w:hAnsi="Times New Roman" w:cs="Times New Roman"/>
          <w:sz w:val="28"/>
          <w:szCs w:val="24"/>
        </w:rPr>
        <w:t xml:space="preserve">     пл</w:t>
      </w:r>
    </w:p>
    <w:p w:rsidR="001A1347" w:rsidRPr="009338DA" w:rsidRDefault="001A1347" w:rsidP="007D7AA8">
      <w:pPr>
        <w:pStyle w:val="ConsPlusNonformat"/>
        <w:jc w:val="both"/>
        <w:rPr>
          <w:rFonts w:ascii="Times New Roman" w:hAnsi="Times New Roman" w:cs="Times New Roman"/>
          <w:sz w:val="28"/>
          <w:szCs w:val="24"/>
        </w:rPr>
      </w:pPr>
      <w:r w:rsidRPr="009338DA">
        <w:rPr>
          <w:rFonts w:ascii="Times New Roman" w:hAnsi="Times New Roman" w:cs="Times New Roman"/>
          <w:sz w:val="28"/>
          <w:szCs w:val="24"/>
        </w:rPr>
        <w:t>запланированных на отчетный период.</w:t>
      </w:r>
    </w:p>
    <w:p w:rsidR="001A1347" w:rsidRPr="009338DA" w:rsidRDefault="001A1347" w:rsidP="007D7AA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4"/>
        </w:rPr>
      </w:pPr>
      <w:r w:rsidRPr="009338DA">
        <w:rPr>
          <w:rFonts w:ascii="Times New Roman" w:hAnsi="Times New Roman"/>
          <w:sz w:val="28"/>
          <w:szCs w:val="24"/>
        </w:rPr>
        <w:t>Вывод об эффективности (неэффективности) реализации муниципальной программы может определяться на основании следующих критериев:</w:t>
      </w:r>
    </w:p>
    <w:p w:rsidR="001A1347" w:rsidRPr="009338DA" w:rsidRDefault="001A1347" w:rsidP="007D7AA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4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5103"/>
        <w:gridCol w:w="4093"/>
      </w:tblGrid>
      <w:tr w:rsidR="001A1347" w:rsidRPr="009338DA" w:rsidTr="00C51384">
        <w:trPr>
          <w:trHeight w:val="600"/>
          <w:tblCellSpacing w:w="5" w:type="nil"/>
        </w:trPr>
        <w:tc>
          <w:tcPr>
            <w:tcW w:w="5103" w:type="dxa"/>
          </w:tcPr>
          <w:p w:rsidR="001A1347" w:rsidRPr="009338DA" w:rsidRDefault="001A1347" w:rsidP="00C513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9338DA">
              <w:rPr>
                <w:rFonts w:ascii="Times New Roman" w:hAnsi="Times New Roman"/>
                <w:sz w:val="28"/>
                <w:szCs w:val="24"/>
              </w:rPr>
              <w:t>Вывод об эффективности реализации</w:t>
            </w:r>
          </w:p>
          <w:p w:rsidR="001A1347" w:rsidRPr="009338DA" w:rsidRDefault="001A1347" w:rsidP="00C513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9338DA">
              <w:rPr>
                <w:rFonts w:ascii="Times New Roman" w:hAnsi="Times New Roman"/>
                <w:sz w:val="28"/>
                <w:szCs w:val="24"/>
              </w:rPr>
              <w:t>муниципальной программы</w:t>
            </w:r>
          </w:p>
        </w:tc>
        <w:tc>
          <w:tcPr>
            <w:tcW w:w="4093" w:type="dxa"/>
          </w:tcPr>
          <w:p w:rsidR="001A1347" w:rsidRPr="009338DA" w:rsidRDefault="001A1347" w:rsidP="00C513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9338DA">
              <w:rPr>
                <w:rFonts w:ascii="Times New Roman" w:hAnsi="Times New Roman"/>
                <w:sz w:val="28"/>
                <w:szCs w:val="24"/>
              </w:rPr>
              <w:t>Критерий оценки</w:t>
            </w:r>
          </w:p>
          <w:p w:rsidR="001A1347" w:rsidRPr="009338DA" w:rsidRDefault="001A1347" w:rsidP="00C513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9338DA">
              <w:rPr>
                <w:rFonts w:ascii="Times New Roman" w:hAnsi="Times New Roman"/>
                <w:sz w:val="28"/>
                <w:szCs w:val="24"/>
              </w:rPr>
              <w:t>эффективности реализации</w:t>
            </w:r>
          </w:p>
          <w:p w:rsidR="001A1347" w:rsidRPr="009338DA" w:rsidRDefault="001A1347" w:rsidP="00C513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9338DA">
              <w:rPr>
                <w:rFonts w:ascii="Times New Roman" w:hAnsi="Times New Roman"/>
                <w:sz w:val="28"/>
                <w:szCs w:val="24"/>
              </w:rPr>
              <w:t>муниципальной программы Кео</w:t>
            </w:r>
          </w:p>
        </w:tc>
      </w:tr>
      <w:tr w:rsidR="001A1347" w:rsidRPr="009338DA" w:rsidTr="00C51384">
        <w:trPr>
          <w:tblCellSpacing w:w="5" w:type="nil"/>
        </w:trPr>
        <w:tc>
          <w:tcPr>
            <w:tcW w:w="5103" w:type="dxa"/>
          </w:tcPr>
          <w:p w:rsidR="001A1347" w:rsidRPr="009338DA" w:rsidRDefault="001A1347" w:rsidP="00C513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9338DA">
              <w:rPr>
                <w:rFonts w:ascii="Times New Roman" w:hAnsi="Times New Roman"/>
                <w:sz w:val="28"/>
                <w:szCs w:val="24"/>
              </w:rPr>
              <w:t>Неэффективная</w:t>
            </w:r>
          </w:p>
        </w:tc>
        <w:tc>
          <w:tcPr>
            <w:tcW w:w="4093" w:type="dxa"/>
          </w:tcPr>
          <w:p w:rsidR="001A1347" w:rsidRPr="009338DA" w:rsidRDefault="001A1347" w:rsidP="00C513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9338DA">
              <w:rPr>
                <w:rFonts w:ascii="Times New Roman" w:hAnsi="Times New Roman"/>
                <w:sz w:val="28"/>
                <w:szCs w:val="24"/>
              </w:rPr>
              <w:t>менее 0,5</w:t>
            </w:r>
          </w:p>
        </w:tc>
      </w:tr>
      <w:tr w:rsidR="001A1347" w:rsidRPr="009338DA" w:rsidTr="00C51384">
        <w:trPr>
          <w:trHeight w:val="400"/>
          <w:tblCellSpacing w:w="5" w:type="nil"/>
        </w:trPr>
        <w:tc>
          <w:tcPr>
            <w:tcW w:w="5103" w:type="dxa"/>
          </w:tcPr>
          <w:p w:rsidR="001A1347" w:rsidRPr="009338DA" w:rsidRDefault="001A1347" w:rsidP="00C513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9338DA">
              <w:rPr>
                <w:rFonts w:ascii="Times New Roman" w:hAnsi="Times New Roman"/>
                <w:sz w:val="28"/>
                <w:szCs w:val="24"/>
              </w:rPr>
              <w:t>Уровень эффективности удовлетворительный</w:t>
            </w:r>
          </w:p>
        </w:tc>
        <w:tc>
          <w:tcPr>
            <w:tcW w:w="4093" w:type="dxa"/>
          </w:tcPr>
          <w:p w:rsidR="001A1347" w:rsidRPr="009338DA" w:rsidRDefault="001A1347" w:rsidP="00C513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9338DA">
              <w:rPr>
                <w:rFonts w:ascii="Times New Roman" w:hAnsi="Times New Roman"/>
                <w:sz w:val="28"/>
                <w:szCs w:val="24"/>
              </w:rPr>
              <w:t>0,5 - 0,79</w:t>
            </w:r>
          </w:p>
        </w:tc>
      </w:tr>
      <w:tr w:rsidR="001A1347" w:rsidRPr="009338DA" w:rsidTr="00C51384">
        <w:trPr>
          <w:tblCellSpacing w:w="5" w:type="nil"/>
        </w:trPr>
        <w:tc>
          <w:tcPr>
            <w:tcW w:w="5103" w:type="dxa"/>
          </w:tcPr>
          <w:p w:rsidR="001A1347" w:rsidRPr="009338DA" w:rsidRDefault="001A1347" w:rsidP="00C513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9338DA">
              <w:rPr>
                <w:rFonts w:ascii="Times New Roman" w:hAnsi="Times New Roman"/>
                <w:sz w:val="28"/>
                <w:szCs w:val="24"/>
              </w:rPr>
              <w:t>Эффективная</w:t>
            </w:r>
          </w:p>
        </w:tc>
        <w:tc>
          <w:tcPr>
            <w:tcW w:w="4093" w:type="dxa"/>
          </w:tcPr>
          <w:p w:rsidR="001A1347" w:rsidRPr="009338DA" w:rsidRDefault="001A1347" w:rsidP="00C513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9338DA">
              <w:rPr>
                <w:rFonts w:ascii="Times New Roman" w:hAnsi="Times New Roman"/>
                <w:sz w:val="28"/>
                <w:szCs w:val="24"/>
              </w:rPr>
              <w:t>0,8 - 1</w:t>
            </w:r>
          </w:p>
        </w:tc>
      </w:tr>
      <w:tr w:rsidR="001A1347" w:rsidRPr="009338DA" w:rsidTr="00C51384">
        <w:trPr>
          <w:tblCellSpacing w:w="5" w:type="nil"/>
        </w:trPr>
        <w:tc>
          <w:tcPr>
            <w:tcW w:w="5103" w:type="dxa"/>
          </w:tcPr>
          <w:p w:rsidR="001A1347" w:rsidRPr="009338DA" w:rsidRDefault="001A1347" w:rsidP="006E2E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             </w:t>
            </w:r>
            <w:r w:rsidRPr="009338DA">
              <w:rPr>
                <w:rFonts w:ascii="Times New Roman" w:hAnsi="Times New Roman"/>
                <w:sz w:val="28"/>
                <w:szCs w:val="24"/>
              </w:rPr>
              <w:t>Высокоэффективная</w:t>
            </w:r>
          </w:p>
        </w:tc>
        <w:tc>
          <w:tcPr>
            <w:tcW w:w="4093" w:type="dxa"/>
          </w:tcPr>
          <w:p w:rsidR="001A1347" w:rsidRPr="009338DA" w:rsidRDefault="001A1347" w:rsidP="00C513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9338DA">
              <w:rPr>
                <w:rFonts w:ascii="Times New Roman" w:hAnsi="Times New Roman"/>
                <w:sz w:val="28"/>
                <w:szCs w:val="24"/>
              </w:rPr>
              <w:t>более 1</w:t>
            </w:r>
          </w:p>
        </w:tc>
      </w:tr>
    </w:tbl>
    <w:p w:rsidR="001A1347" w:rsidRDefault="001A134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bCs/>
          <w:sz w:val="28"/>
          <w:szCs w:val="24"/>
          <w:lang w:eastAsia="ru-RU"/>
        </w:rPr>
      </w:pPr>
      <w:bookmarkStart w:id="0" w:name="Par2944"/>
      <w:bookmarkStart w:id="1" w:name="_GoBack"/>
      <w:bookmarkEnd w:id="0"/>
      <w:bookmarkEnd w:id="1"/>
    </w:p>
    <w:p w:rsidR="001A1347" w:rsidRDefault="001A134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bCs/>
          <w:sz w:val="28"/>
          <w:szCs w:val="24"/>
          <w:lang w:eastAsia="ru-RU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bCs/>
          <w:sz w:val="28"/>
          <w:szCs w:val="24"/>
          <w:lang w:eastAsia="ru-RU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bCs/>
          <w:sz w:val="28"/>
          <w:szCs w:val="24"/>
          <w:lang w:eastAsia="ru-RU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bCs/>
          <w:sz w:val="28"/>
          <w:szCs w:val="24"/>
          <w:lang w:eastAsia="ru-RU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bCs/>
          <w:sz w:val="28"/>
          <w:szCs w:val="24"/>
          <w:lang w:eastAsia="ru-RU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bCs/>
          <w:sz w:val="28"/>
          <w:szCs w:val="24"/>
          <w:lang w:eastAsia="ru-RU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bCs/>
          <w:sz w:val="28"/>
          <w:szCs w:val="24"/>
          <w:lang w:eastAsia="ru-RU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bCs/>
          <w:sz w:val="28"/>
          <w:szCs w:val="24"/>
          <w:lang w:eastAsia="ru-RU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bCs/>
          <w:sz w:val="28"/>
          <w:szCs w:val="24"/>
          <w:lang w:eastAsia="ru-RU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bCs/>
          <w:sz w:val="28"/>
          <w:szCs w:val="24"/>
          <w:lang w:eastAsia="ru-RU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bCs/>
          <w:sz w:val="28"/>
          <w:szCs w:val="24"/>
          <w:lang w:eastAsia="ru-RU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bCs/>
          <w:sz w:val="28"/>
          <w:szCs w:val="24"/>
          <w:lang w:eastAsia="ru-RU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bCs/>
          <w:sz w:val="28"/>
          <w:szCs w:val="24"/>
          <w:lang w:eastAsia="ru-RU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bCs/>
          <w:sz w:val="28"/>
          <w:szCs w:val="24"/>
          <w:lang w:eastAsia="ru-RU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bCs/>
          <w:sz w:val="28"/>
          <w:szCs w:val="24"/>
          <w:lang w:eastAsia="ru-RU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bCs/>
          <w:sz w:val="28"/>
          <w:szCs w:val="24"/>
          <w:lang w:eastAsia="ru-RU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bCs/>
          <w:sz w:val="28"/>
          <w:szCs w:val="24"/>
          <w:lang w:eastAsia="ru-RU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bCs/>
          <w:sz w:val="28"/>
          <w:szCs w:val="24"/>
          <w:lang w:eastAsia="ru-RU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bCs/>
          <w:sz w:val="28"/>
          <w:szCs w:val="24"/>
          <w:lang w:eastAsia="ru-RU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  <w:sectPr w:rsidR="001A1347" w:rsidSect="0064048F">
          <w:headerReference w:type="default" r:id="rId9"/>
          <w:pgSz w:w="11906" w:h="16838"/>
          <w:pgMar w:top="567" w:right="851" w:bottom="1134" w:left="1701" w:header="709" w:footer="709" w:gutter="0"/>
          <w:cols w:space="708"/>
          <w:docGrid w:linePitch="360"/>
        </w:sectPr>
      </w:pPr>
    </w:p>
    <w:p w:rsidR="001A1347" w:rsidRPr="00185CA9" w:rsidRDefault="001A134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Приложение №1 </w:t>
      </w:r>
      <w:r w:rsidRPr="00185CA9">
        <w:rPr>
          <w:rFonts w:ascii="Times New Roman" w:hAnsi="Times New Roman"/>
          <w:sz w:val="24"/>
          <w:szCs w:val="24"/>
        </w:rPr>
        <w:t xml:space="preserve">к муниципальной программе </w:t>
      </w:r>
      <w:r w:rsidRPr="00185CA9">
        <w:rPr>
          <w:rFonts w:ascii="Times New Roman" w:hAnsi="Times New Roman"/>
          <w:spacing w:val="-2"/>
          <w:sz w:val="24"/>
        </w:rPr>
        <w:t xml:space="preserve">«Формирование современной городской среды на территории МО </w:t>
      </w:r>
      <w:r>
        <w:rPr>
          <w:rFonts w:ascii="Times New Roman" w:hAnsi="Times New Roman"/>
          <w:sz w:val="24"/>
          <w:szCs w:val="28"/>
        </w:rPr>
        <w:t>«Первоавгустовский сельсовет</w:t>
      </w:r>
      <w:r w:rsidRPr="00185CA9">
        <w:rPr>
          <w:rFonts w:ascii="Times New Roman" w:hAnsi="Times New Roman"/>
          <w:sz w:val="24"/>
          <w:szCs w:val="28"/>
        </w:rPr>
        <w:t>»</w:t>
      </w:r>
      <w:r>
        <w:rPr>
          <w:rFonts w:ascii="Times New Roman" w:hAnsi="Times New Roman"/>
          <w:sz w:val="24"/>
          <w:szCs w:val="28"/>
        </w:rPr>
        <w:t xml:space="preserve"> Дмитриевского района</w:t>
      </w:r>
      <w:r w:rsidRPr="00185CA9">
        <w:rPr>
          <w:rFonts w:ascii="Times New Roman" w:hAnsi="Times New Roman"/>
          <w:sz w:val="24"/>
          <w:szCs w:val="28"/>
        </w:rPr>
        <w:t xml:space="preserve"> Курской области </w:t>
      </w:r>
      <w:r w:rsidRPr="00185CA9">
        <w:rPr>
          <w:rFonts w:ascii="Times New Roman" w:hAnsi="Times New Roman"/>
          <w:spacing w:val="-2"/>
          <w:sz w:val="24"/>
        </w:rPr>
        <w:t>на 201</w:t>
      </w:r>
      <w:r>
        <w:rPr>
          <w:rFonts w:ascii="Times New Roman" w:hAnsi="Times New Roman"/>
          <w:spacing w:val="-2"/>
          <w:sz w:val="24"/>
        </w:rPr>
        <w:t>8-2022</w:t>
      </w:r>
      <w:r w:rsidRPr="00185CA9">
        <w:rPr>
          <w:rFonts w:ascii="Times New Roman" w:hAnsi="Times New Roman"/>
          <w:spacing w:val="-2"/>
          <w:sz w:val="24"/>
        </w:rPr>
        <w:t xml:space="preserve"> год</w:t>
      </w:r>
      <w:r>
        <w:rPr>
          <w:rFonts w:ascii="Times New Roman" w:hAnsi="Times New Roman"/>
          <w:spacing w:val="-2"/>
          <w:sz w:val="24"/>
        </w:rPr>
        <w:t>ы»</w:t>
      </w:r>
    </w:p>
    <w:p w:rsidR="001A1347" w:rsidRPr="00380CE8" w:rsidRDefault="001A1347" w:rsidP="00023B75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    </w:t>
      </w:r>
      <w:r w:rsidRPr="0072342E">
        <w:rPr>
          <w:rFonts w:ascii="Times New Roman" w:hAnsi="Times New Roman"/>
          <w:b/>
          <w:sz w:val="24"/>
          <w:szCs w:val="24"/>
        </w:rPr>
        <w:t>Сведения</w:t>
      </w:r>
    </w:p>
    <w:p w:rsidR="001A1347" w:rsidRDefault="001A1347" w:rsidP="00023B7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2342E">
        <w:rPr>
          <w:rFonts w:ascii="Times New Roman" w:hAnsi="Times New Roman"/>
          <w:b/>
          <w:sz w:val="24"/>
          <w:szCs w:val="24"/>
        </w:rPr>
        <w:t>о показателях (индикаторах) муниципальной программы</w:t>
      </w:r>
    </w:p>
    <w:p w:rsidR="001A1347" w:rsidRDefault="001A1347" w:rsidP="00023B7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97"/>
        <w:gridCol w:w="4981"/>
        <w:gridCol w:w="1418"/>
        <w:gridCol w:w="1613"/>
        <w:gridCol w:w="1613"/>
        <w:gridCol w:w="1613"/>
        <w:gridCol w:w="1613"/>
        <w:gridCol w:w="1613"/>
      </w:tblGrid>
      <w:tr w:rsidR="001A1347" w:rsidTr="004C0FE7">
        <w:tc>
          <w:tcPr>
            <w:tcW w:w="797" w:type="dxa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0FE7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981" w:type="dxa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0FE7">
              <w:rPr>
                <w:rFonts w:ascii="Times New Roman" w:hAnsi="Times New Roman"/>
                <w:b/>
                <w:sz w:val="24"/>
                <w:szCs w:val="24"/>
              </w:rPr>
              <w:t>Наименование показателя (индикатора)</w:t>
            </w:r>
          </w:p>
        </w:tc>
        <w:tc>
          <w:tcPr>
            <w:tcW w:w="1418" w:type="dxa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0FE7">
              <w:rPr>
                <w:rFonts w:ascii="Times New Roman" w:hAnsi="Times New Roman"/>
                <w:b/>
                <w:sz w:val="24"/>
                <w:szCs w:val="24"/>
              </w:rPr>
              <w:t>Единица измерения</w:t>
            </w:r>
          </w:p>
        </w:tc>
        <w:tc>
          <w:tcPr>
            <w:tcW w:w="1613" w:type="dxa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0FE7">
              <w:rPr>
                <w:rFonts w:ascii="Times New Roman" w:hAnsi="Times New Roman"/>
                <w:b/>
                <w:sz w:val="24"/>
                <w:szCs w:val="24"/>
              </w:rPr>
              <w:t>Значение показателей, 2018 год</w:t>
            </w:r>
          </w:p>
        </w:tc>
        <w:tc>
          <w:tcPr>
            <w:tcW w:w="1505" w:type="dxa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0FE7">
              <w:rPr>
                <w:rFonts w:ascii="Times New Roman" w:hAnsi="Times New Roman"/>
                <w:b/>
                <w:sz w:val="24"/>
                <w:szCs w:val="24"/>
              </w:rPr>
              <w:t>Значение показателей, 2019 год</w:t>
            </w:r>
          </w:p>
        </w:tc>
        <w:tc>
          <w:tcPr>
            <w:tcW w:w="1418" w:type="dxa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0FE7">
              <w:rPr>
                <w:rFonts w:ascii="Times New Roman" w:hAnsi="Times New Roman"/>
                <w:b/>
                <w:sz w:val="24"/>
                <w:szCs w:val="24"/>
              </w:rPr>
              <w:t>Значение показателей, 2020 год</w:t>
            </w:r>
          </w:p>
        </w:tc>
        <w:tc>
          <w:tcPr>
            <w:tcW w:w="1418" w:type="dxa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0FE7">
              <w:rPr>
                <w:rFonts w:ascii="Times New Roman" w:hAnsi="Times New Roman"/>
                <w:b/>
                <w:sz w:val="24"/>
                <w:szCs w:val="24"/>
              </w:rPr>
              <w:t>Значение показателей, 2021 год</w:t>
            </w:r>
          </w:p>
        </w:tc>
        <w:tc>
          <w:tcPr>
            <w:tcW w:w="1418" w:type="dxa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0FE7">
              <w:rPr>
                <w:rFonts w:ascii="Times New Roman" w:hAnsi="Times New Roman"/>
                <w:b/>
                <w:sz w:val="24"/>
                <w:szCs w:val="24"/>
              </w:rPr>
              <w:t>Значение показателей, 2022 год</w:t>
            </w:r>
          </w:p>
        </w:tc>
      </w:tr>
      <w:tr w:rsidR="001A1347" w:rsidTr="004C0FE7">
        <w:tc>
          <w:tcPr>
            <w:tcW w:w="797" w:type="dxa"/>
          </w:tcPr>
          <w:p w:rsidR="001A1347" w:rsidRPr="004C0FE7" w:rsidRDefault="001A1347" w:rsidP="004C0FE7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81" w:type="dxa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Количество и площадь благоустроенный дворовых территорий</w:t>
            </w:r>
          </w:p>
        </w:tc>
        <w:tc>
          <w:tcPr>
            <w:tcW w:w="1418" w:type="dxa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Ед., кв.м.</w:t>
            </w:r>
          </w:p>
        </w:tc>
        <w:tc>
          <w:tcPr>
            <w:tcW w:w="1613" w:type="dxa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505" w:type="dxa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1A1347" w:rsidTr="004C0FE7">
        <w:tc>
          <w:tcPr>
            <w:tcW w:w="797" w:type="dxa"/>
          </w:tcPr>
          <w:p w:rsidR="001A1347" w:rsidRPr="004C0FE7" w:rsidRDefault="001A1347" w:rsidP="004C0FE7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81" w:type="dxa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Доля благоустроенных дворовых территорий от общего количества и площади дворовых территорий</w:t>
            </w:r>
          </w:p>
        </w:tc>
        <w:tc>
          <w:tcPr>
            <w:tcW w:w="1418" w:type="dxa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613" w:type="dxa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505" w:type="dxa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1A1347" w:rsidTr="004C0FE7">
        <w:tc>
          <w:tcPr>
            <w:tcW w:w="797" w:type="dxa"/>
          </w:tcPr>
          <w:p w:rsidR="001A1347" w:rsidRPr="004C0FE7" w:rsidRDefault="001A1347" w:rsidP="004C0FE7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81" w:type="dxa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 xml:space="preserve">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 сельсовета) </w:t>
            </w:r>
          </w:p>
        </w:tc>
        <w:tc>
          <w:tcPr>
            <w:tcW w:w="1418" w:type="dxa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613" w:type="dxa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505" w:type="dxa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1A1347" w:rsidTr="004C0FE7">
        <w:tc>
          <w:tcPr>
            <w:tcW w:w="797" w:type="dxa"/>
          </w:tcPr>
          <w:p w:rsidR="001A1347" w:rsidRPr="004C0FE7" w:rsidRDefault="001A1347" w:rsidP="004C0FE7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81" w:type="dxa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Количество благоустроенных общественных территорий</w:t>
            </w:r>
          </w:p>
        </w:tc>
        <w:tc>
          <w:tcPr>
            <w:tcW w:w="1418" w:type="dxa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Ед.</w:t>
            </w:r>
          </w:p>
        </w:tc>
        <w:tc>
          <w:tcPr>
            <w:tcW w:w="1613" w:type="dxa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5" w:type="dxa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1347" w:rsidTr="004C0FE7">
        <w:tc>
          <w:tcPr>
            <w:tcW w:w="797" w:type="dxa"/>
          </w:tcPr>
          <w:p w:rsidR="001A1347" w:rsidRPr="004C0FE7" w:rsidRDefault="001A1347" w:rsidP="004C0FE7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81" w:type="dxa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Площадь благоустроенных общественных территорий</w:t>
            </w:r>
          </w:p>
        </w:tc>
        <w:tc>
          <w:tcPr>
            <w:tcW w:w="1418" w:type="dxa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Га</w:t>
            </w:r>
          </w:p>
        </w:tc>
        <w:tc>
          <w:tcPr>
            <w:tcW w:w="1613" w:type="dxa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5" w:type="dxa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1347" w:rsidTr="004C0FE7">
        <w:tc>
          <w:tcPr>
            <w:tcW w:w="797" w:type="dxa"/>
          </w:tcPr>
          <w:p w:rsidR="001A1347" w:rsidRPr="004C0FE7" w:rsidRDefault="001A1347" w:rsidP="004C0FE7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81" w:type="dxa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Доля площади благоустроенных общественных территорий к обшей площади общественных территорий</w:t>
            </w:r>
          </w:p>
        </w:tc>
        <w:tc>
          <w:tcPr>
            <w:tcW w:w="1418" w:type="dxa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%, кв.м.</w:t>
            </w:r>
          </w:p>
        </w:tc>
        <w:tc>
          <w:tcPr>
            <w:tcW w:w="1613" w:type="dxa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5" w:type="dxa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1347" w:rsidTr="004C0FE7">
        <w:tc>
          <w:tcPr>
            <w:tcW w:w="797" w:type="dxa"/>
          </w:tcPr>
          <w:p w:rsidR="001A1347" w:rsidRPr="004C0FE7" w:rsidRDefault="001A1347" w:rsidP="004C0FE7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81" w:type="dxa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Площадь благоустроенных общественных территорий, приходящихся на 1 жителя муниципального образования</w:t>
            </w:r>
          </w:p>
        </w:tc>
        <w:tc>
          <w:tcPr>
            <w:tcW w:w="1418" w:type="dxa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Кв.м.</w:t>
            </w:r>
          </w:p>
        </w:tc>
        <w:tc>
          <w:tcPr>
            <w:tcW w:w="1613" w:type="dxa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5" w:type="dxa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1347" w:rsidTr="004C0FE7">
        <w:tc>
          <w:tcPr>
            <w:tcW w:w="797" w:type="dxa"/>
          </w:tcPr>
          <w:p w:rsidR="001A1347" w:rsidRPr="004C0FE7" w:rsidRDefault="001A1347" w:rsidP="004C0FE7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81" w:type="dxa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Доля и размер финансового участия заинтересованных лиц в выполнении минимального перечня работ по благоустройству дворовых территорий от общей стоимости работ минимального перечня, включенных в программу</w:t>
            </w:r>
          </w:p>
        </w:tc>
        <w:tc>
          <w:tcPr>
            <w:tcW w:w="1418" w:type="dxa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%, рубли</w:t>
            </w:r>
          </w:p>
        </w:tc>
        <w:tc>
          <w:tcPr>
            <w:tcW w:w="1613" w:type="dxa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05" w:type="dxa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1347" w:rsidTr="004C0FE7">
        <w:tc>
          <w:tcPr>
            <w:tcW w:w="797" w:type="dxa"/>
          </w:tcPr>
          <w:p w:rsidR="001A1347" w:rsidRPr="004C0FE7" w:rsidRDefault="001A1347" w:rsidP="004C0FE7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81" w:type="dxa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Объём трудового участия заинтересованных лиц в выполнении минимального перечня работ по благоустройству дворовых территорий</w:t>
            </w:r>
          </w:p>
        </w:tc>
        <w:tc>
          <w:tcPr>
            <w:tcW w:w="1418" w:type="dxa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Чел/часы</w:t>
            </w:r>
          </w:p>
        </w:tc>
        <w:tc>
          <w:tcPr>
            <w:tcW w:w="1613" w:type="dxa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05" w:type="dxa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1347" w:rsidTr="004C0FE7">
        <w:tc>
          <w:tcPr>
            <w:tcW w:w="797" w:type="dxa"/>
          </w:tcPr>
          <w:p w:rsidR="001A1347" w:rsidRPr="004C0FE7" w:rsidRDefault="001A1347" w:rsidP="004C0FE7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81" w:type="dxa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Доля и размер финансового участия заинтересованных лиц в выполнении дополнительного перечня работ по благоустройству дворовых территорий от общей стоимости работ дополнительного перечня, включенных в программу</w:t>
            </w:r>
          </w:p>
        </w:tc>
        <w:tc>
          <w:tcPr>
            <w:tcW w:w="1418" w:type="dxa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%, рубли</w:t>
            </w:r>
          </w:p>
        </w:tc>
        <w:tc>
          <w:tcPr>
            <w:tcW w:w="1613" w:type="dxa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 xml:space="preserve">5% </w:t>
            </w:r>
          </w:p>
        </w:tc>
        <w:tc>
          <w:tcPr>
            <w:tcW w:w="1505" w:type="dxa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1347" w:rsidTr="004C0FE7">
        <w:tc>
          <w:tcPr>
            <w:tcW w:w="797" w:type="dxa"/>
          </w:tcPr>
          <w:p w:rsidR="001A1347" w:rsidRPr="004C0FE7" w:rsidRDefault="001A1347" w:rsidP="004C0FE7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81" w:type="dxa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Объем трудового участия заинтересованных лиц в выполнении дополнительного перечня работ по благоустройству дворовых территорий</w:t>
            </w:r>
          </w:p>
        </w:tc>
        <w:tc>
          <w:tcPr>
            <w:tcW w:w="1418" w:type="dxa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Чел/часы</w:t>
            </w:r>
          </w:p>
        </w:tc>
        <w:tc>
          <w:tcPr>
            <w:tcW w:w="1613" w:type="dxa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5" w:type="dxa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A1347" w:rsidRDefault="001A1347" w:rsidP="00023B75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lang w:eastAsia="ru-RU"/>
        </w:rPr>
      </w:pPr>
    </w:p>
    <w:p w:rsidR="001A1347" w:rsidRDefault="001A1347" w:rsidP="00023B75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lang w:eastAsia="ru-RU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10773"/>
        <w:rPr>
          <w:rFonts w:ascii="Times New Roman" w:hAnsi="Times New Roman"/>
          <w:sz w:val="24"/>
          <w:szCs w:val="24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10773"/>
        <w:rPr>
          <w:rFonts w:ascii="Times New Roman" w:hAnsi="Times New Roman"/>
          <w:sz w:val="24"/>
          <w:szCs w:val="24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10773"/>
        <w:rPr>
          <w:rFonts w:ascii="Times New Roman" w:hAnsi="Times New Roman"/>
          <w:sz w:val="24"/>
          <w:szCs w:val="24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10773"/>
        <w:rPr>
          <w:rFonts w:ascii="Times New Roman" w:hAnsi="Times New Roman"/>
          <w:sz w:val="24"/>
          <w:szCs w:val="24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10773"/>
        <w:rPr>
          <w:rFonts w:ascii="Times New Roman" w:hAnsi="Times New Roman"/>
          <w:sz w:val="24"/>
          <w:szCs w:val="24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10773"/>
        <w:rPr>
          <w:rFonts w:ascii="Times New Roman" w:hAnsi="Times New Roman"/>
          <w:sz w:val="24"/>
          <w:szCs w:val="24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10773"/>
        <w:rPr>
          <w:rFonts w:ascii="Times New Roman" w:hAnsi="Times New Roman"/>
          <w:sz w:val="24"/>
          <w:szCs w:val="24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10773"/>
        <w:rPr>
          <w:rFonts w:ascii="Times New Roman" w:hAnsi="Times New Roman"/>
          <w:sz w:val="24"/>
          <w:szCs w:val="24"/>
        </w:rPr>
        <w:sectPr w:rsidR="001A1347" w:rsidSect="006E2E6D">
          <w:pgSz w:w="16838" w:h="11906" w:orient="landscape"/>
          <w:pgMar w:top="1701" w:right="567" w:bottom="851" w:left="1134" w:header="709" w:footer="709" w:gutter="0"/>
          <w:cols w:space="708"/>
          <w:docGrid w:linePitch="360"/>
        </w:sect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1077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</w:t>
      </w:r>
    </w:p>
    <w:p w:rsidR="001A1347" w:rsidRDefault="001A1347" w:rsidP="00023B75">
      <w:pPr>
        <w:widowControl w:val="0"/>
        <w:autoSpaceDE w:val="0"/>
        <w:autoSpaceDN w:val="0"/>
        <w:adjustRightInd w:val="0"/>
        <w:ind w:left="10773"/>
        <w:rPr>
          <w:rFonts w:ascii="Times New Roman" w:hAnsi="Times New Roman"/>
          <w:sz w:val="24"/>
          <w:szCs w:val="24"/>
        </w:rPr>
      </w:pPr>
    </w:p>
    <w:p w:rsidR="001A1347" w:rsidRPr="0072342E" w:rsidRDefault="001A1347" w:rsidP="00023B75">
      <w:pPr>
        <w:widowControl w:val="0"/>
        <w:autoSpaceDE w:val="0"/>
        <w:autoSpaceDN w:val="0"/>
        <w:adjustRightInd w:val="0"/>
        <w:ind w:left="10773"/>
        <w:rPr>
          <w:rFonts w:ascii="Times New Roman" w:hAnsi="Times New Roman"/>
          <w:sz w:val="24"/>
          <w:szCs w:val="24"/>
        </w:rPr>
      </w:pPr>
      <w:r w:rsidRPr="0072342E">
        <w:rPr>
          <w:rFonts w:ascii="Times New Roman" w:hAnsi="Times New Roman"/>
          <w:sz w:val="24"/>
          <w:szCs w:val="24"/>
        </w:rPr>
        <w:t>Приложие №</w:t>
      </w:r>
      <w:r>
        <w:rPr>
          <w:rFonts w:ascii="Times New Roman" w:hAnsi="Times New Roman"/>
          <w:sz w:val="24"/>
          <w:szCs w:val="24"/>
        </w:rPr>
        <w:t>2</w:t>
      </w:r>
    </w:p>
    <w:p w:rsidR="001A1347" w:rsidRDefault="001A1347" w:rsidP="00023B7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1A1347" w:rsidRDefault="001A1347" w:rsidP="00023B7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1A1347" w:rsidRDefault="001A1347" w:rsidP="00023B7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1A1347" w:rsidRDefault="001A1347" w:rsidP="00023B7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1A1347" w:rsidRDefault="001A1347" w:rsidP="00023B7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1A1347" w:rsidRDefault="001A1347" w:rsidP="00023B7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1A1347" w:rsidRPr="00185CA9" w:rsidRDefault="001A134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Приложение №2 </w:t>
      </w:r>
      <w:r w:rsidRPr="00185CA9">
        <w:rPr>
          <w:rFonts w:ascii="Times New Roman" w:hAnsi="Times New Roman"/>
          <w:sz w:val="24"/>
          <w:szCs w:val="24"/>
        </w:rPr>
        <w:t xml:space="preserve">к муниципальной программе </w:t>
      </w:r>
      <w:r w:rsidRPr="00185CA9">
        <w:rPr>
          <w:rFonts w:ascii="Times New Roman" w:hAnsi="Times New Roman"/>
          <w:spacing w:val="-2"/>
          <w:sz w:val="24"/>
        </w:rPr>
        <w:t xml:space="preserve">«Формирование современной городской среды на территории МО </w:t>
      </w:r>
      <w:r>
        <w:rPr>
          <w:rFonts w:ascii="Times New Roman" w:hAnsi="Times New Roman"/>
          <w:sz w:val="24"/>
          <w:szCs w:val="28"/>
        </w:rPr>
        <w:t>«Первоавгустовский сельсовет</w:t>
      </w:r>
      <w:r w:rsidRPr="00185CA9">
        <w:rPr>
          <w:rFonts w:ascii="Times New Roman" w:hAnsi="Times New Roman"/>
          <w:sz w:val="24"/>
          <w:szCs w:val="28"/>
        </w:rPr>
        <w:t>»</w:t>
      </w:r>
      <w:r>
        <w:rPr>
          <w:rFonts w:ascii="Times New Roman" w:hAnsi="Times New Roman"/>
          <w:sz w:val="24"/>
          <w:szCs w:val="28"/>
        </w:rPr>
        <w:t xml:space="preserve"> Дмитриевского района </w:t>
      </w:r>
      <w:r w:rsidRPr="00185CA9">
        <w:rPr>
          <w:rFonts w:ascii="Times New Roman" w:hAnsi="Times New Roman"/>
          <w:sz w:val="24"/>
          <w:szCs w:val="28"/>
        </w:rPr>
        <w:t xml:space="preserve"> Курской области </w:t>
      </w:r>
      <w:r w:rsidRPr="00185CA9">
        <w:rPr>
          <w:rFonts w:ascii="Times New Roman" w:hAnsi="Times New Roman"/>
          <w:spacing w:val="-2"/>
          <w:sz w:val="24"/>
        </w:rPr>
        <w:t>на 201</w:t>
      </w:r>
      <w:r>
        <w:rPr>
          <w:rFonts w:ascii="Times New Roman" w:hAnsi="Times New Roman"/>
          <w:spacing w:val="-2"/>
          <w:sz w:val="24"/>
        </w:rPr>
        <w:t>8-2022</w:t>
      </w:r>
      <w:r w:rsidRPr="00185CA9">
        <w:rPr>
          <w:rFonts w:ascii="Times New Roman" w:hAnsi="Times New Roman"/>
          <w:spacing w:val="-2"/>
          <w:sz w:val="24"/>
        </w:rPr>
        <w:t xml:space="preserve"> год</w:t>
      </w:r>
      <w:r>
        <w:rPr>
          <w:rFonts w:ascii="Times New Roman" w:hAnsi="Times New Roman"/>
          <w:spacing w:val="-2"/>
          <w:sz w:val="24"/>
        </w:rPr>
        <w:t>ы»</w:t>
      </w:r>
    </w:p>
    <w:p w:rsidR="001A1347" w:rsidRDefault="001A1347" w:rsidP="00023B7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1A1347" w:rsidRDefault="001A1347" w:rsidP="0061567F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1A1347" w:rsidRDefault="001A1347" w:rsidP="00023B7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1A1347" w:rsidRPr="00185CA9" w:rsidRDefault="001A1347" w:rsidP="00FA5BE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185CA9">
        <w:rPr>
          <w:rFonts w:ascii="Times New Roman" w:hAnsi="Times New Roman"/>
          <w:b/>
          <w:sz w:val="24"/>
          <w:szCs w:val="24"/>
        </w:rPr>
        <w:t>Перечень</w:t>
      </w:r>
    </w:p>
    <w:p w:rsidR="001A1347" w:rsidRPr="00185CA9" w:rsidRDefault="001A1347" w:rsidP="00FA5BE5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  <w:r w:rsidRPr="00185CA9">
        <w:rPr>
          <w:rFonts w:ascii="Times New Roman" w:hAnsi="Times New Roman"/>
          <w:b/>
          <w:sz w:val="24"/>
          <w:szCs w:val="24"/>
        </w:rPr>
        <w:t xml:space="preserve">основных мероприятий муниципальной программы </w:t>
      </w:r>
      <w:r w:rsidRPr="00185CA9">
        <w:rPr>
          <w:rFonts w:ascii="Times New Roman" w:hAnsi="Times New Roman"/>
          <w:b/>
          <w:spacing w:val="-2"/>
          <w:sz w:val="24"/>
        </w:rPr>
        <w:t xml:space="preserve">«Формирование современной городской среды на территории МО </w:t>
      </w:r>
      <w:r>
        <w:rPr>
          <w:rFonts w:ascii="Times New Roman" w:hAnsi="Times New Roman"/>
          <w:b/>
          <w:sz w:val="24"/>
          <w:szCs w:val="28"/>
        </w:rPr>
        <w:t>«Первоавгустовский сельсовет</w:t>
      </w:r>
      <w:r w:rsidRPr="00185CA9">
        <w:rPr>
          <w:rFonts w:ascii="Times New Roman" w:hAnsi="Times New Roman"/>
          <w:b/>
          <w:sz w:val="24"/>
          <w:szCs w:val="28"/>
        </w:rPr>
        <w:t>»</w:t>
      </w:r>
      <w:r>
        <w:rPr>
          <w:rFonts w:ascii="Times New Roman" w:hAnsi="Times New Roman"/>
          <w:b/>
          <w:sz w:val="24"/>
          <w:szCs w:val="28"/>
        </w:rPr>
        <w:t xml:space="preserve"> Дмитриевского района</w:t>
      </w:r>
      <w:r w:rsidRPr="00185CA9">
        <w:rPr>
          <w:rFonts w:ascii="Times New Roman" w:hAnsi="Times New Roman"/>
          <w:b/>
          <w:sz w:val="24"/>
          <w:szCs w:val="28"/>
        </w:rPr>
        <w:t xml:space="preserve"> Курской области </w:t>
      </w:r>
      <w:r w:rsidRPr="00185CA9">
        <w:rPr>
          <w:rFonts w:ascii="Times New Roman" w:hAnsi="Times New Roman"/>
          <w:b/>
          <w:spacing w:val="-2"/>
          <w:sz w:val="24"/>
        </w:rPr>
        <w:t>на 201</w:t>
      </w:r>
      <w:r>
        <w:rPr>
          <w:rFonts w:ascii="Times New Roman" w:hAnsi="Times New Roman"/>
          <w:b/>
          <w:spacing w:val="-2"/>
          <w:sz w:val="24"/>
        </w:rPr>
        <w:t>8-2022</w:t>
      </w:r>
      <w:r w:rsidRPr="00185CA9">
        <w:rPr>
          <w:rFonts w:ascii="Times New Roman" w:hAnsi="Times New Roman"/>
          <w:b/>
          <w:spacing w:val="-2"/>
          <w:sz w:val="24"/>
        </w:rPr>
        <w:t xml:space="preserve"> год</w:t>
      </w:r>
      <w:r>
        <w:rPr>
          <w:rFonts w:ascii="Times New Roman" w:hAnsi="Times New Roman"/>
          <w:b/>
          <w:spacing w:val="-2"/>
          <w:sz w:val="24"/>
        </w:rPr>
        <w:t>ы</w:t>
      </w:r>
      <w:r w:rsidRPr="00185CA9">
        <w:rPr>
          <w:rFonts w:ascii="Times New Roman" w:hAnsi="Times New Roman"/>
          <w:b/>
          <w:spacing w:val="-2"/>
          <w:sz w:val="24"/>
        </w:rPr>
        <w:t>»</w:t>
      </w:r>
    </w:p>
    <w:p w:rsidR="001A1347" w:rsidRDefault="001A1347" w:rsidP="00023B7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1A1347" w:rsidRPr="00A444FD" w:rsidRDefault="001A1347" w:rsidP="00023B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A1347" w:rsidRPr="000405AA" w:rsidRDefault="001A1347" w:rsidP="00023B7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498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680"/>
        <w:gridCol w:w="1918"/>
        <w:gridCol w:w="1559"/>
        <w:gridCol w:w="780"/>
        <w:gridCol w:w="747"/>
        <w:gridCol w:w="1404"/>
        <w:gridCol w:w="2410"/>
      </w:tblGrid>
      <w:tr w:rsidR="001A1347" w:rsidTr="00C51384">
        <w:trPr>
          <w:trHeight w:val="348"/>
          <w:tblCellSpacing w:w="5" w:type="nil"/>
        </w:trPr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 xml:space="preserve">N </w:t>
            </w:r>
          </w:p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п/п</w:t>
            </w:r>
          </w:p>
        </w:tc>
        <w:tc>
          <w:tcPr>
            <w:tcW w:w="19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A0411B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0411B">
              <w:rPr>
                <w:rFonts w:ascii="Times New Roman" w:hAnsi="Times New Roman" w:cs="Times New Roman"/>
                <w:sz w:val="18"/>
                <w:szCs w:val="18"/>
              </w:rPr>
              <w:t>Номер и наименование основного мероприятия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Ответственный испол</w:t>
            </w: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нитель</w:t>
            </w: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Срок</w:t>
            </w:r>
          </w:p>
        </w:tc>
        <w:tc>
          <w:tcPr>
            <w:tcW w:w="14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Ожидаемый непосред</w:t>
            </w: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ственный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результат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(краткое описание)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Связь с показателя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ми муниципальной программы </w:t>
            </w:r>
          </w:p>
        </w:tc>
      </w:tr>
      <w:tr w:rsidR="001A1347" w:rsidTr="00C51384">
        <w:trPr>
          <w:trHeight w:val="1045"/>
          <w:tblCellSpacing w:w="5" w:type="nil"/>
        </w:trPr>
        <w:tc>
          <w:tcPr>
            <w:tcW w:w="6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A0411B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6526E3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526E3">
              <w:rPr>
                <w:rFonts w:ascii="Times New Roman" w:hAnsi="Times New Roman" w:cs="Times New Roman"/>
                <w:sz w:val="16"/>
                <w:szCs w:val="16"/>
              </w:rPr>
              <w:t>Начала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6526E3">
              <w:rPr>
                <w:rFonts w:ascii="Times New Roman" w:hAnsi="Times New Roman" w:cs="Times New Roman"/>
                <w:sz w:val="16"/>
                <w:szCs w:val="16"/>
              </w:rPr>
              <w:t>реализации</w:t>
            </w:r>
          </w:p>
        </w:tc>
        <w:tc>
          <w:tcPr>
            <w:tcW w:w="7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526E3">
              <w:rPr>
                <w:rFonts w:ascii="Times New Roman" w:hAnsi="Times New Roman" w:cs="Times New Roman"/>
                <w:sz w:val="16"/>
                <w:szCs w:val="16"/>
              </w:rPr>
              <w:t>Окончания</w:t>
            </w:r>
          </w:p>
          <w:p w:rsidR="001A1347" w:rsidRPr="006526E3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526E3">
              <w:rPr>
                <w:rFonts w:ascii="Times New Roman" w:hAnsi="Times New Roman" w:cs="Times New Roman"/>
                <w:sz w:val="16"/>
                <w:szCs w:val="16"/>
              </w:rPr>
              <w:t>реализации</w:t>
            </w:r>
          </w:p>
        </w:tc>
        <w:tc>
          <w:tcPr>
            <w:tcW w:w="14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A1347" w:rsidTr="00C51384">
        <w:trPr>
          <w:trHeight w:val="139"/>
          <w:tblCellSpacing w:w="5" w:type="nil"/>
        </w:trPr>
        <w:tc>
          <w:tcPr>
            <w:tcW w:w="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9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A0411B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0411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4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</w:tr>
      <w:tr w:rsidR="001A1347" w:rsidTr="001F5B2A">
        <w:trPr>
          <w:trHeight w:val="139"/>
          <w:tblCellSpacing w:w="5" w:type="nil"/>
        </w:trPr>
        <w:tc>
          <w:tcPr>
            <w:tcW w:w="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C51384">
            <w:pPr>
              <w:pStyle w:val="ConsPlusCell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Pr="00F071D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071D1">
              <w:rPr>
                <w:rFonts w:ascii="Times New Roman" w:hAnsi="Times New Roman" w:cs="Times New Roman"/>
                <w:b/>
                <w:sz w:val="18"/>
                <w:szCs w:val="18"/>
              </w:rPr>
              <w:t>Основное мероприятие 1.</w:t>
            </w:r>
          </w:p>
          <w:p w:rsidR="001A1347" w:rsidRPr="00F071D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71D1">
              <w:rPr>
                <w:rFonts w:ascii="Times New Roman" w:hAnsi="Times New Roman" w:cs="Times New Roman"/>
                <w:sz w:val="18"/>
                <w:szCs w:val="18"/>
              </w:rPr>
              <w:t>Благоустройство дворовых территорий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Администрация</w:t>
            </w:r>
          </w:p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Первоавгустовского сельсовета </w:t>
            </w:r>
          </w:p>
        </w:tc>
        <w:tc>
          <w:tcPr>
            <w:tcW w:w="7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Pr="00552CA1" w:rsidRDefault="001A1347" w:rsidP="006E2E6D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2018</w:t>
            </w:r>
          </w:p>
        </w:tc>
        <w:tc>
          <w:tcPr>
            <w:tcW w:w="7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Pr="00552CA1" w:rsidRDefault="001A1347" w:rsidP="006E2E6D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2018</w:t>
            </w:r>
          </w:p>
        </w:tc>
        <w:tc>
          <w:tcPr>
            <w:tcW w:w="14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Будут благоустроены 3 (Три) дворовые территории, что повысит долю благоустроенных дворовых территорий  </w:t>
            </w:r>
          </w:p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Pr="007B32DA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 xml:space="preserve">Повышение уровня благоустройства дворовых территорий </w:t>
            </w:r>
            <w:r>
              <w:rPr>
                <w:rFonts w:ascii="Times New Roman" w:hAnsi="Times New Roman" w:cs="Times New Roman"/>
              </w:rPr>
              <w:t xml:space="preserve">Первоавгустовского сельсовета Дмитриевского района  </w:t>
            </w:r>
            <w:r w:rsidRPr="007B32DA">
              <w:rPr>
                <w:rFonts w:ascii="Times New Roman" w:hAnsi="Times New Roman" w:cs="Times New Roman"/>
              </w:rPr>
              <w:t>Курской области.</w:t>
            </w:r>
          </w:p>
          <w:p w:rsidR="001A1347" w:rsidRPr="007B32DA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территории </w:t>
            </w:r>
            <w:r>
              <w:rPr>
                <w:rFonts w:ascii="Times New Roman" w:hAnsi="Times New Roman" w:cs="Times New Roman"/>
              </w:rPr>
              <w:t xml:space="preserve">Первоавгустовского сельсовета Дмитриевского района </w:t>
            </w:r>
            <w:r w:rsidRPr="007B32DA">
              <w:rPr>
                <w:rFonts w:ascii="Times New Roman" w:hAnsi="Times New Roman" w:cs="Times New Roman"/>
              </w:rPr>
              <w:t>Курской области</w:t>
            </w:r>
          </w:p>
        </w:tc>
      </w:tr>
      <w:tr w:rsidR="001A1347" w:rsidTr="001F5B2A">
        <w:trPr>
          <w:trHeight w:val="139"/>
          <w:tblCellSpacing w:w="5" w:type="nil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C51384">
            <w:pPr>
              <w:pStyle w:val="ConsPlusCell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Pr="00F071D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071D1">
              <w:rPr>
                <w:rFonts w:ascii="Times New Roman" w:hAnsi="Times New Roman" w:cs="Times New Roman"/>
                <w:b/>
                <w:sz w:val="18"/>
                <w:szCs w:val="18"/>
              </w:rPr>
              <w:t>Основное мероприятие 2</w:t>
            </w:r>
          </w:p>
          <w:p w:rsidR="001A1347" w:rsidRPr="00741A30" w:rsidRDefault="001A1347" w:rsidP="005044CE">
            <w:pPr>
              <w:pStyle w:val="ConsPlusNormal"/>
              <w:ind w:firstLine="0"/>
              <w:rPr>
                <w:rFonts w:ascii="Times New Roman" w:hAnsi="Times New Roman"/>
                <w:sz w:val="18"/>
                <w:szCs w:val="18"/>
              </w:rPr>
            </w:pPr>
            <w:r w:rsidRPr="00F071D1">
              <w:rPr>
                <w:rFonts w:ascii="Times New Roman" w:hAnsi="Times New Roman"/>
                <w:sz w:val="18"/>
                <w:szCs w:val="18"/>
              </w:rPr>
              <w:t>Благоустройство общественных территорий</w:t>
            </w:r>
            <w:r>
              <w:rPr>
                <w:rFonts w:ascii="Times New Roman" w:hAnsi="Times New Roman"/>
                <w:sz w:val="18"/>
                <w:szCs w:val="18"/>
              </w:rPr>
              <w:t>: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741A30">
              <w:rPr>
                <w:rFonts w:ascii="Times New Roman" w:hAnsi="Times New Roman"/>
                <w:color w:val="000000"/>
                <w:sz w:val="18"/>
                <w:szCs w:val="18"/>
              </w:rPr>
              <w:t>благоустройство парка Славы, строительство пешеходной дорожки, асфальтирование площадки, тротуара, установка скамеек, урн для мусора, освещение (установка ЛЭП, светильников)</w:t>
            </w:r>
            <w:r w:rsidRPr="00741A30">
              <w:rPr>
                <w:rFonts w:ascii="Times New Roman" w:hAnsi="Times New Roman"/>
                <w:sz w:val="18"/>
                <w:szCs w:val="18"/>
              </w:rPr>
              <w:t xml:space="preserve"> Замена ограждения объектов культурного наследия. Ремонт:</w:t>
            </w:r>
          </w:p>
          <w:p w:rsidR="001A1347" w:rsidRPr="00741A30" w:rsidRDefault="001A1347" w:rsidP="005044CE">
            <w:pPr>
              <w:pStyle w:val="ConsPlusNormal"/>
              <w:ind w:firstLine="0"/>
              <w:rPr>
                <w:rFonts w:ascii="Times New Roman" w:hAnsi="Times New Roman"/>
                <w:sz w:val="18"/>
                <w:szCs w:val="18"/>
              </w:rPr>
            </w:pPr>
            <w:r w:rsidRPr="00741A30">
              <w:rPr>
                <w:rFonts w:ascii="Times New Roman" w:hAnsi="Times New Roman"/>
                <w:sz w:val="18"/>
                <w:szCs w:val="18"/>
              </w:rPr>
              <w:t>-«Братская могила воинов Советской Армии, погибших в марте 1941 года»;</w:t>
            </w:r>
          </w:p>
          <w:p w:rsidR="001A1347" w:rsidRPr="00741A30" w:rsidRDefault="001A1347" w:rsidP="005044CE">
            <w:pPr>
              <w:pStyle w:val="ConsPlusNormal"/>
              <w:ind w:firstLine="0"/>
              <w:rPr>
                <w:rFonts w:ascii="Times New Roman" w:hAnsi="Times New Roman"/>
                <w:sz w:val="18"/>
                <w:szCs w:val="18"/>
              </w:rPr>
            </w:pPr>
            <w:r w:rsidRPr="00741A30">
              <w:rPr>
                <w:rFonts w:ascii="Times New Roman" w:hAnsi="Times New Roman"/>
                <w:sz w:val="18"/>
                <w:szCs w:val="18"/>
              </w:rPr>
              <w:t>- «Могила партизанки – разведчицы Терещенко Веры Михайловны»;</w:t>
            </w:r>
          </w:p>
          <w:p w:rsidR="001A1347" w:rsidRDefault="001A1347" w:rsidP="005044CE">
            <w:pPr>
              <w:pStyle w:val="ConsPlusCell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41A30">
              <w:rPr>
                <w:rFonts w:ascii="Times New Roman" w:hAnsi="Times New Roman"/>
                <w:sz w:val="18"/>
                <w:szCs w:val="18"/>
              </w:rPr>
              <w:t>- «Обелиск на могиле участника гражданской войны, погибшего в 1919 г.». Ремонт лестницы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1A1347" w:rsidRPr="00F071D1" w:rsidRDefault="001A1347" w:rsidP="005044CE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Строительство тротуара ул. Пионерская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Администрация Первоавгустовского сельсовета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Pr="00552CA1" w:rsidRDefault="001A1347" w:rsidP="006E2E6D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2018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Pr="00552CA1" w:rsidRDefault="001A1347" w:rsidP="006E2E6D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2018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Будет благоустроены 2 (Две)общественные территория, что повысит долю благоустроенных общественных территорий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Pr="007B32DA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>Повышение уровня благоустройства общественных территорий (парков, скверов, набережных и т.д.)</w:t>
            </w:r>
          </w:p>
          <w:p w:rsidR="001A1347" w:rsidRPr="007B32DA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территории </w:t>
            </w:r>
            <w:r>
              <w:rPr>
                <w:rFonts w:ascii="Times New Roman" w:hAnsi="Times New Roman" w:cs="Times New Roman"/>
              </w:rPr>
              <w:t xml:space="preserve">Первоавгустовского сельсовета Дмитриевского района Дмитриева </w:t>
            </w:r>
            <w:r w:rsidRPr="007B32DA">
              <w:rPr>
                <w:rFonts w:ascii="Times New Roman" w:hAnsi="Times New Roman" w:cs="Times New Roman"/>
              </w:rPr>
              <w:t>Курской области</w:t>
            </w:r>
          </w:p>
        </w:tc>
      </w:tr>
      <w:tr w:rsidR="001A1347" w:rsidTr="001F5B2A">
        <w:trPr>
          <w:trHeight w:val="139"/>
          <w:tblCellSpacing w:w="5" w:type="nil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B72928">
            <w:pPr>
              <w:pStyle w:val="ConsPlusCell"/>
              <w:ind w:left="36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Pr="00F071D1" w:rsidRDefault="001A1347" w:rsidP="001F5B2A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071D1">
              <w:rPr>
                <w:rFonts w:ascii="Times New Roman" w:hAnsi="Times New Roman" w:cs="Times New Roman"/>
                <w:b/>
                <w:sz w:val="18"/>
                <w:szCs w:val="18"/>
              </w:rPr>
              <w:t>Основное мероприятие 1.</w:t>
            </w:r>
          </w:p>
          <w:p w:rsidR="001A1347" w:rsidRPr="00F071D1" w:rsidRDefault="001A1347" w:rsidP="001F5B2A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071D1">
              <w:rPr>
                <w:rFonts w:ascii="Times New Roman" w:hAnsi="Times New Roman" w:cs="Times New Roman"/>
                <w:sz w:val="18"/>
                <w:szCs w:val="18"/>
              </w:rPr>
              <w:t>Благоустройство дворовых территорий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Администрация Первоавгустовского сельсовета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Default="001A1347" w:rsidP="006E2E6D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2019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Default="001A1347" w:rsidP="006E2E6D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2019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Default="001A1347" w:rsidP="00A64566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Будут благоустроены 3 (Три) дворовые территории, что повысит долю благоустроенных дворовых территорий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Pr="007B32DA" w:rsidRDefault="001A1347" w:rsidP="00F46FB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 xml:space="preserve">Повышение уровня благоустройства дворовых территорий </w:t>
            </w:r>
            <w:r>
              <w:rPr>
                <w:rFonts w:ascii="Times New Roman" w:hAnsi="Times New Roman" w:cs="Times New Roman"/>
              </w:rPr>
              <w:t xml:space="preserve">Первоавгустовского сельсовета Дмитриевского района  </w:t>
            </w:r>
            <w:r w:rsidRPr="007B32DA">
              <w:rPr>
                <w:rFonts w:ascii="Times New Roman" w:hAnsi="Times New Roman" w:cs="Times New Roman"/>
              </w:rPr>
              <w:t>Курской области.</w:t>
            </w:r>
          </w:p>
          <w:p w:rsidR="001A1347" w:rsidRPr="007B32DA" w:rsidRDefault="001A1347" w:rsidP="00F46FB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территории </w:t>
            </w:r>
            <w:r>
              <w:rPr>
                <w:rFonts w:ascii="Times New Roman" w:hAnsi="Times New Roman" w:cs="Times New Roman"/>
              </w:rPr>
              <w:t xml:space="preserve">Первоавгустовского сельсовета Дмитриевского района </w:t>
            </w:r>
            <w:r w:rsidRPr="007B32DA">
              <w:rPr>
                <w:rFonts w:ascii="Times New Roman" w:hAnsi="Times New Roman" w:cs="Times New Roman"/>
              </w:rPr>
              <w:t>Курской области</w:t>
            </w:r>
          </w:p>
        </w:tc>
      </w:tr>
      <w:tr w:rsidR="001A1347" w:rsidTr="001F5B2A">
        <w:trPr>
          <w:trHeight w:val="139"/>
          <w:tblCellSpacing w:w="5" w:type="nil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B72928">
            <w:pPr>
              <w:pStyle w:val="ConsPlusCell"/>
              <w:ind w:left="36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Pr="00F071D1" w:rsidRDefault="001A1347" w:rsidP="00A64566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071D1">
              <w:rPr>
                <w:rFonts w:ascii="Times New Roman" w:hAnsi="Times New Roman" w:cs="Times New Roman"/>
                <w:b/>
                <w:sz w:val="18"/>
                <w:szCs w:val="18"/>
              </w:rPr>
              <w:t>Основное мероприятие 2</w:t>
            </w:r>
          </w:p>
          <w:p w:rsidR="001A1347" w:rsidRDefault="001A1347" w:rsidP="00A64566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71D1">
              <w:rPr>
                <w:rFonts w:ascii="Times New Roman" w:hAnsi="Times New Roman" w:cs="Times New Roman"/>
                <w:sz w:val="18"/>
                <w:szCs w:val="18"/>
              </w:rPr>
              <w:t>Благоустройство общественных территорий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: благоустройство ул. Красная площадь - реконструкция стадиона,  установка детской площадки.</w:t>
            </w:r>
          </w:p>
          <w:p w:rsidR="001A1347" w:rsidRPr="00F071D1" w:rsidRDefault="001A1347" w:rsidP="00A64566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Благоустройство ул. Черняховского-  установка детской площадки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Администрация Первоавгустовского сельсовета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Default="001A1347" w:rsidP="006E2E6D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2019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Default="001A1347" w:rsidP="006E2E6D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2019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Будет благоустроены 2 (Две)общественные территории, что повысит долю благоустроенных общественных территорий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Pr="007B32DA" w:rsidRDefault="001A1347" w:rsidP="00F46FB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>Повышение уровня благоустройства общественных территорий (парков, скверов, набережных и т.д.)</w:t>
            </w:r>
          </w:p>
          <w:p w:rsidR="001A1347" w:rsidRPr="007B32DA" w:rsidRDefault="001A1347" w:rsidP="00F46FB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территории </w:t>
            </w:r>
            <w:r>
              <w:rPr>
                <w:rFonts w:ascii="Times New Roman" w:hAnsi="Times New Roman" w:cs="Times New Roman"/>
              </w:rPr>
              <w:t xml:space="preserve">Первоавгустовского сельсовета Дмитриевского района Дмитриева </w:t>
            </w:r>
            <w:r w:rsidRPr="007B32DA">
              <w:rPr>
                <w:rFonts w:ascii="Times New Roman" w:hAnsi="Times New Roman" w:cs="Times New Roman"/>
              </w:rPr>
              <w:t>Курской области</w:t>
            </w:r>
          </w:p>
        </w:tc>
      </w:tr>
      <w:tr w:rsidR="001A1347" w:rsidTr="001F5B2A">
        <w:trPr>
          <w:trHeight w:val="139"/>
          <w:tblCellSpacing w:w="5" w:type="nil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B72928">
            <w:pPr>
              <w:pStyle w:val="ConsPlusCell"/>
              <w:ind w:left="36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Pr="00F071D1" w:rsidRDefault="001A1347" w:rsidP="00DB4408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071D1">
              <w:rPr>
                <w:rFonts w:ascii="Times New Roman" w:hAnsi="Times New Roman" w:cs="Times New Roman"/>
                <w:b/>
                <w:sz w:val="18"/>
                <w:szCs w:val="18"/>
              </w:rPr>
              <w:t>Основное мероприятие 1.</w:t>
            </w:r>
          </w:p>
          <w:p w:rsidR="001A1347" w:rsidRPr="00F071D1" w:rsidRDefault="001A1347" w:rsidP="00DB4408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071D1">
              <w:rPr>
                <w:rFonts w:ascii="Times New Roman" w:hAnsi="Times New Roman" w:cs="Times New Roman"/>
                <w:sz w:val="18"/>
                <w:szCs w:val="18"/>
              </w:rPr>
              <w:t>Благоустройство дворовых территорий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Администрация Первоавгустовского сельсовета 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Default="001A1347" w:rsidP="006E2E6D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Default="001A1347" w:rsidP="006E2E6D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2020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Default="001A1347" w:rsidP="0055632B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Будут благоустроены 3 (Три) дворовые территории, что повысит долю благоустроенных дворовых территорий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Pr="007B32DA" w:rsidRDefault="001A1347" w:rsidP="0055632B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 xml:space="preserve">Повышение уровня благоустройства дворовых территорий </w:t>
            </w:r>
            <w:r>
              <w:rPr>
                <w:rFonts w:ascii="Times New Roman" w:hAnsi="Times New Roman" w:cs="Times New Roman"/>
              </w:rPr>
              <w:t xml:space="preserve">Первоавгустовского сельсовета Дмитриевского района  </w:t>
            </w:r>
            <w:r w:rsidRPr="007B32DA">
              <w:rPr>
                <w:rFonts w:ascii="Times New Roman" w:hAnsi="Times New Roman" w:cs="Times New Roman"/>
              </w:rPr>
              <w:t>Курской области.</w:t>
            </w:r>
          </w:p>
          <w:p w:rsidR="001A1347" w:rsidRPr="007B32DA" w:rsidRDefault="001A1347" w:rsidP="0055632B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территории </w:t>
            </w:r>
            <w:r>
              <w:rPr>
                <w:rFonts w:ascii="Times New Roman" w:hAnsi="Times New Roman" w:cs="Times New Roman"/>
              </w:rPr>
              <w:t xml:space="preserve">Первоавгустовского сельсовета Дмитриевского района </w:t>
            </w:r>
            <w:r w:rsidRPr="007B32DA">
              <w:rPr>
                <w:rFonts w:ascii="Times New Roman" w:hAnsi="Times New Roman" w:cs="Times New Roman"/>
              </w:rPr>
              <w:t>Курской области</w:t>
            </w:r>
          </w:p>
        </w:tc>
      </w:tr>
      <w:tr w:rsidR="001A1347" w:rsidTr="001F5B2A">
        <w:trPr>
          <w:trHeight w:val="139"/>
          <w:tblCellSpacing w:w="5" w:type="nil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B72928">
            <w:pPr>
              <w:pStyle w:val="ConsPlusCell"/>
              <w:ind w:left="36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Pr="00F071D1" w:rsidRDefault="001A1347" w:rsidP="00DB4408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071D1">
              <w:rPr>
                <w:rFonts w:ascii="Times New Roman" w:hAnsi="Times New Roman" w:cs="Times New Roman"/>
                <w:b/>
                <w:sz w:val="18"/>
                <w:szCs w:val="18"/>
              </w:rPr>
              <w:t>Основное мероприятие 2</w:t>
            </w:r>
          </w:p>
          <w:p w:rsidR="001A1347" w:rsidRDefault="001A1347" w:rsidP="00DB4408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71D1">
              <w:rPr>
                <w:rFonts w:ascii="Times New Roman" w:hAnsi="Times New Roman" w:cs="Times New Roman"/>
                <w:sz w:val="18"/>
                <w:szCs w:val="18"/>
              </w:rPr>
              <w:t>Благоустройство общественных территорий</w:t>
            </w:r>
          </w:p>
          <w:p w:rsidR="001A1347" w:rsidRDefault="001A1347" w:rsidP="00DB4408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Благоустройство парка в районе ТЭЦ – освещение, строительство пешеходной дорожки,  установка детской площадки, ограждение, скамейки.</w:t>
            </w:r>
          </w:p>
          <w:p w:rsidR="001A1347" w:rsidRDefault="001A1347" w:rsidP="00DB4408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Благоустройство территории около ЦСДК Первоавгустовский – замена ограждения, строительство пешеходной дорожки, строительство фонтана, установка детской площадки, скамеек, урн для мусора.</w:t>
            </w:r>
          </w:p>
          <w:p w:rsidR="001A1347" w:rsidRPr="00F071D1" w:rsidRDefault="001A1347" w:rsidP="00DB4408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Администрация Первоавгустовского сельсовета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Default="001A1347" w:rsidP="006E2E6D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Default="001A1347" w:rsidP="006E2E6D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2020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Будет благоустроены 3 (Три)общественные территории, что повысит долю благоустроенных общественных территорий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Pr="007B32DA" w:rsidRDefault="001A1347" w:rsidP="00182A84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>Повышение уровня благоустройства общественных территорий (парков, скверов, набережных и т.д.)</w:t>
            </w:r>
          </w:p>
          <w:p w:rsidR="001A1347" w:rsidRPr="007B32DA" w:rsidRDefault="001A1347" w:rsidP="00182A84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территории </w:t>
            </w:r>
            <w:r>
              <w:rPr>
                <w:rFonts w:ascii="Times New Roman" w:hAnsi="Times New Roman" w:cs="Times New Roman"/>
              </w:rPr>
              <w:t xml:space="preserve">Первоавгустовского сельсовета Дмитриевского района Дмитриева </w:t>
            </w:r>
            <w:r w:rsidRPr="007B32DA">
              <w:rPr>
                <w:rFonts w:ascii="Times New Roman" w:hAnsi="Times New Roman" w:cs="Times New Roman"/>
              </w:rPr>
              <w:t>Курской области</w:t>
            </w:r>
          </w:p>
        </w:tc>
      </w:tr>
      <w:tr w:rsidR="001A1347" w:rsidTr="001F5B2A">
        <w:trPr>
          <w:trHeight w:val="139"/>
          <w:tblCellSpacing w:w="5" w:type="nil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B72928">
            <w:pPr>
              <w:pStyle w:val="ConsPlusCell"/>
              <w:ind w:left="36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Pr="00F071D1" w:rsidRDefault="001A1347" w:rsidP="00BA257E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071D1">
              <w:rPr>
                <w:rFonts w:ascii="Times New Roman" w:hAnsi="Times New Roman" w:cs="Times New Roman"/>
                <w:b/>
                <w:sz w:val="18"/>
                <w:szCs w:val="18"/>
              </w:rPr>
              <w:t>Основное мероприятие 1.</w:t>
            </w:r>
          </w:p>
          <w:p w:rsidR="001A1347" w:rsidRPr="00F071D1" w:rsidRDefault="001A1347" w:rsidP="00BA257E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071D1">
              <w:rPr>
                <w:rFonts w:ascii="Times New Roman" w:hAnsi="Times New Roman" w:cs="Times New Roman"/>
                <w:sz w:val="18"/>
                <w:szCs w:val="18"/>
              </w:rPr>
              <w:t>Благоустройство дворовых территорий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Администрация Первоавгустовского сельсовета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Default="001A1347" w:rsidP="006E2E6D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2021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Default="001A1347" w:rsidP="006E2E6D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2021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Default="001A1347" w:rsidP="003C0F69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Будут благоустроены 2 (Две) дворовые территории, что повысит долю благоустроенных дворовых территорий на </w:t>
            </w:r>
          </w:p>
          <w:p w:rsidR="001A1347" w:rsidRDefault="001A1347" w:rsidP="003C0F69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9 %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Pr="007B32DA" w:rsidRDefault="001A1347" w:rsidP="003C0F6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 xml:space="preserve">Повышение уровня благоустройства дворовых территорий </w:t>
            </w:r>
            <w:r>
              <w:rPr>
                <w:rFonts w:ascii="Times New Roman" w:hAnsi="Times New Roman" w:cs="Times New Roman"/>
              </w:rPr>
              <w:t xml:space="preserve">Первоавгустовского сельсовета Дмитриевского района  </w:t>
            </w:r>
            <w:r w:rsidRPr="007B32DA">
              <w:rPr>
                <w:rFonts w:ascii="Times New Roman" w:hAnsi="Times New Roman" w:cs="Times New Roman"/>
              </w:rPr>
              <w:t>Курской области.</w:t>
            </w:r>
          </w:p>
          <w:p w:rsidR="001A1347" w:rsidRPr="007B32DA" w:rsidRDefault="001A1347" w:rsidP="003C0F6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территории </w:t>
            </w:r>
            <w:r>
              <w:rPr>
                <w:rFonts w:ascii="Times New Roman" w:hAnsi="Times New Roman" w:cs="Times New Roman"/>
              </w:rPr>
              <w:t xml:space="preserve">Первоавгустовского сельсовета Дмитриевского района </w:t>
            </w:r>
            <w:r w:rsidRPr="007B32DA">
              <w:rPr>
                <w:rFonts w:ascii="Times New Roman" w:hAnsi="Times New Roman" w:cs="Times New Roman"/>
              </w:rPr>
              <w:t>Курской области</w:t>
            </w:r>
          </w:p>
        </w:tc>
      </w:tr>
      <w:tr w:rsidR="001A1347" w:rsidTr="001F5B2A">
        <w:trPr>
          <w:trHeight w:val="139"/>
          <w:tblCellSpacing w:w="5" w:type="nil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B72928">
            <w:pPr>
              <w:pStyle w:val="ConsPlusCell"/>
              <w:ind w:left="36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Pr="00F071D1" w:rsidRDefault="001A1347" w:rsidP="00BA257E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071D1">
              <w:rPr>
                <w:rFonts w:ascii="Times New Roman" w:hAnsi="Times New Roman" w:cs="Times New Roman"/>
                <w:b/>
                <w:sz w:val="18"/>
                <w:szCs w:val="18"/>
              </w:rPr>
              <w:t>Основное мероприятие 2</w:t>
            </w:r>
          </w:p>
          <w:p w:rsidR="001A1347" w:rsidRDefault="001A1347" w:rsidP="00BA257E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71D1">
              <w:rPr>
                <w:rFonts w:ascii="Times New Roman" w:hAnsi="Times New Roman" w:cs="Times New Roman"/>
                <w:sz w:val="18"/>
                <w:szCs w:val="18"/>
              </w:rPr>
              <w:t>Благоустройство общественных территорий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-,.</w:t>
            </w:r>
          </w:p>
          <w:p w:rsidR="001A1347" w:rsidRPr="00F071D1" w:rsidRDefault="001A1347" w:rsidP="00BA257E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071D1">
              <w:rPr>
                <w:rFonts w:ascii="Times New Roman" w:hAnsi="Times New Roman" w:cs="Times New Roman"/>
                <w:sz w:val="18"/>
                <w:szCs w:val="18"/>
              </w:rPr>
              <w:t>Благоустройство общественных территорий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Благоустройство кладбища ул. Черняховского, ул. Майская – строительство асфальтобетонного подъезда к кладбищю, замена ограждения, ликвидация стихийных мусорных свалок, вырубка аварийных деревьев.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Администрация Первоавгустовского сельсовета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Default="001A1347" w:rsidP="006E2E6D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2021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Default="001A1347" w:rsidP="006E2E6D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2021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Будет благоустроена 1 (одна)общественная территория, что повысит долю благоустроенных общественных территорий на 9%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Pr="007B32DA" w:rsidRDefault="001A1347" w:rsidP="00F3197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>Повышение уровня благоустройства общественных территорий (парков, скверов, набережных и т.д.)</w:t>
            </w:r>
          </w:p>
          <w:p w:rsidR="001A1347" w:rsidRPr="007B32DA" w:rsidRDefault="001A1347" w:rsidP="00F3197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территории </w:t>
            </w:r>
            <w:r>
              <w:rPr>
                <w:rFonts w:ascii="Times New Roman" w:hAnsi="Times New Roman" w:cs="Times New Roman"/>
              </w:rPr>
              <w:t xml:space="preserve">Первоавгустовского сельсовета Дмитриевского района Дмитриева </w:t>
            </w:r>
            <w:r w:rsidRPr="007B32DA">
              <w:rPr>
                <w:rFonts w:ascii="Times New Roman" w:hAnsi="Times New Roman" w:cs="Times New Roman"/>
              </w:rPr>
              <w:t>Курской области</w:t>
            </w:r>
          </w:p>
        </w:tc>
      </w:tr>
      <w:tr w:rsidR="001A1347" w:rsidTr="001F5B2A">
        <w:trPr>
          <w:trHeight w:val="139"/>
          <w:tblCellSpacing w:w="5" w:type="nil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B72928">
            <w:pPr>
              <w:pStyle w:val="ConsPlusCell"/>
              <w:ind w:left="36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Pr="00F071D1" w:rsidRDefault="001A1347" w:rsidP="00BA257E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071D1">
              <w:rPr>
                <w:rFonts w:ascii="Times New Roman" w:hAnsi="Times New Roman" w:cs="Times New Roman"/>
                <w:b/>
                <w:sz w:val="18"/>
                <w:szCs w:val="18"/>
              </w:rPr>
              <w:t>Основное мероприятие 1.</w:t>
            </w:r>
          </w:p>
          <w:p w:rsidR="001A1347" w:rsidRPr="00F071D1" w:rsidRDefault="001A1347" w:rsidP="00BA257E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071D1">
              <w:rPr>
                <w:rFonts w:ascii="Times New Roman" w:hAnsi="Times New Roman" w:cs="Times New Roman"/>
                <w:sz w:val="18"/>
                <w:szCs w:val="18"/>
              </w:rPr>
              <w:t>Благоустройство дворовых территорий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Администрация Первоавгустовского сельсовета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Default="001A1347" w:rsidP="006E2E6D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2022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Default="001A1347" w:rsidP="006E2E6D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2022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Default="001A1347" w:rsidP="00243426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Будут благоустроены 4 (четыре) дворовые территории, что повысит долю благоустроенных дворовых территорий на </w:t>
            </w:r>
          </w:p>
          <w:p w:rsidR="001A1347" w:rsidRDefault="001A1347" w:rsidP="00243426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9 %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Pr="007B32DA" w:rsidRDefault="001A1347" w:rsidP="00243426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 xml:space="preserve">Повышение уровня благоустройства дворовых территорий </w:t>
            </w:r>
            <w:r>
              <w:rPr>
                <w:rFonts w:ascii="Times New Roman" w:hAnsi="Times New Roman" w:cs="Times New Roman"/>
              </w:rPr>
              <w:t xml:space="preserve">Первоавгустовского сельсовета Дмитриевского района  </w:t>
            </w:r>
            <w:r w:rsidRPr="007B32DA">
              <w:rPr>
                <w:rFonts w:ascii="Times New Roman" w:hAnsi="Times New Roman" w:cs="Times New Roman"/>
              </w:rPr>
              <w:t>Курской области.</w:t>
            </w:r>
          </w:p>
          <w:p w:rsidR="001A1347" w:rsidRPr="007B32DA" w:rsidRDefault="001A1347" w:rsidP="00243426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территории </w:t>
            </w:r>
            <w:r>
              <w:rPr>
                <w:rFonts w:ascii="Times New Roman" w:hAnsi="Times New Roman" w:cs="Times New Roman"/>
              </w:rPr>
              <w:t xml:space="preserve">Первоавгустовского сельсовета Дмитриевского района </w:t>
            </w:r>
            <w:r w:rsidRPr="007B32DA">
              <w:rPr>
                <w:rFonts w:ascii="Times New Roman" w:hAnsi="Times New Roman" w:cs="Times New Roman"/>
              </w:rPr>
              <w:t>Курской области</w:t>
            </w:r>
          </w:p>
        </w:tc>
      </w:tr>
      <w:tr w:rsidR="001A1347" w:rsidTr="001F5B2A">
        <w:trPr>
          <w:trHeight w:val="139"/>
          <w:tblCellSpacing w:w="5" w:type="nil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B72928">
            <w:pPr>
              <w:pStyle w:val="ConsPlusCell"/>
              <w:ind w:left="36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Pr="00F071D1" w:rsidRDefault="001A1347" w:rsidP="00BA257E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071D1">
              <w:rPr>
                <w:rFonts w:ascii="Times New Roman" w:hAnsi="Times New Roman" w:cs="Times New Roman"/>
                <w:b/>
                <w:sz w:val="18"/>
                <w:szCs w:val="18"/>
              </w:rPr>
              <w:t>Основное мероприятие 2</w:t>
            </w:r>
          </w:p>
          <w:p w:rsidR="001A1347" w:rsidRPr="00F071D1" w:rsidRDefault="001A1347" w:rsidP="00BA257E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071D1">
              <w:rPr>
                <w:rFonts w:ascii="Times New Roman" w:hAnsi="Times New Roman" w:cs="Times New Roman"/>
                <w:sz w:val="18"/>
                <w:szCs w:val="18"/>
              </w:rPr>
              <w:t>Благоустройство общественных территорий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Строительство рекреационной зоны отдыха в районе искусственного водоёма – строительство пешеходной дорожки, площадки асфальтобетонной, мероприятия  по оборудованию пляжа.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Администрация Первоавгустовского сельсовета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Default="001A1347" w:rsidP="006E2E6D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2022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Default="001A1347" w:rsidP="006E2E6D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2022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Будет благоустроены 3 (Три) общественные территории, что повысит долю благоустроенных общественных территорий на 9%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Pr="007B32DA" w:rsidRDefault="001A1347" w:rsidP="00243426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>Повышение уровня благоустройства общественных территорий (парков, скверов, набережных и т.д.)</w:t>
            </w:r>
          </w:p>
          <w:p w:rsidR="001A1347" w:rsidRPr="007B32DA" w:rsidRDefault="001A1347" w:rsidP="00243426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территории </w:t>
            </w:r>
            <w:r>
              <w:rPr>
                <w:rFonts w:ascii="Times New Roman" w:hAnsi="Times New Roman" w:cs="Times New Roman"/>
              </w:rPr>
              <w:t xml:space="preserve">Первоавгустовского сельсовета Дмитриевского района Дмитриева </w:t>
            </w:r>
            <w:r w:rsidRPr="007B32DA">
              <w:rPr>
                <w:rFonts w:ascii="Times New Roman" w:hAnsi="Times New Roman" w:cs="Times New Roman"/>
              </w:rPr>
              <w:t>Курской области</w:t>
            </w:r>
          </w:p>
        </w:tc>
      </w:tr>
    </w:tbl>
    <w:p w:rsidR="001A1347" w:rsidRDefault="001A1347" w:rsidP="00023B75">
      <w:pPr>
        <w:rPr>
          <w:rFonts w:ascii="Arial" w:hAnsi="Arial" w:cs="Arial"/>
          <w:sz w:val="20"/>
          <w:szCs w:val="20"/>
          <w:lang w:eastAsia="ru-RU"/>
        </w:rPr>
      </w:pPr>
      <w:r>
        <w:br w:type="page"/>
      </w:r>
    </w:p>
    <w:p w:rsidR="001A1347" w:rsidRDefault="001A1347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  <w:sectPr w:rsidR="001A1347" w:rsidSect="006E2E6D">
          <w:pgSz w:w="11906" w:h="16838"/>
          <w:pgMar w:top="567" w:right="851" w:bottom="1134" w:left="1701" w:header="709" w:footer="709" w:gutter="0"/>
          <w:cols w:space="708"/>
          <w:docGrid w:linePitch="360"/>
        </w:sectPr>
      </w:pPr>
    </w:p>
    <w:p w:rsidR="001A1347" w:rsidRPr="00185CA9" w:rsidRDefault="001A134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Приложение №3 </w:t>
      </w:r>
      <w:r w:rsidRPr="00185CA9">
        <w:rPr>
          <w:rFonts w:ascii="Times New Roman" w:hAnsi="Times New Roman"/>
          <w:sz w:val="24"/>
          <w:szCs w:val="24"/>
        </w:rPr>
        <w:t xml:space="preserve">к муниципальной программе </w:t>
      </w:r>
      <w:r w:rsidRPr="00185CA9">
        <w:rPr>
          <w:rFonts w:ascii="Times New Roman" w:hAnsi="Times New Roman"/>
          <w:spacing w:val="-2"/>
          <w:sz w:val="24"/>
        </w:rPr>
        <w:t xml:space="preserve">«Формирование современной городской среды на территории МО </w:t>
      </w:r>
      <w:r>
        <w:rPr>
          <w:rFonts w:ascii="Times New Roman" w:hAnsi="Times New Roman"/>
          <w:sz w:val="24"/>
          <w:szCs w:val="28"/>
        </w:rPr>
        <w:t>«Первоавгустовский сельсовет</w:t>
      </w:r>
      <w:r w:rsidRPr="00185CA9">
        <w:rPr>
          <w:rFonts w:ascii="Times New Roman" w:hAnsi="Times New Roman"/>
          <w:sz w:val="24"/>
          <w:szCs w:val="28"/>
        </w:rPr>
        <w:t>»</w:t>
      </w:r>
      <w:r>
        <w:rPr>
          <w:rFonts w:ascii="Times New Roman" w:hAnsi="Times New Roman"/>
          <w:sz w:val="24"/>
          <w:szCs w:val="28"/>
        </w:rPr>
        <w:t xml:space="preserve"> Дмитриевского района</w:t>
      </w:r>
      <w:r w:rsidRPr="00185CA9">
        <w:rPr>
          <w:rFonts w:ascii="Times New Roman" w:hAnsi="Times New Roman"/>
          <w:sz w:val="24"/>
          <w:szCs w:val="28"/>
        </w:rPr>
        <w:t xml:space="preserve"> Курской области </w:t>
      </w:r>
      <w:r w:rsidRPr="00185CA9">
        <w:rPr>
          <w:rFonts w:ascii="Times New Roman" w:hAnsi="Times New Roman"/>
          <w:spacing w:val="-2"/>
          <w:sz w:val="24"/>
        </w:rPr>
        <w:t>на 201</w:t>
      </w:r>
      <w:r>
        <w:rPr>
          <w:rFonts w:ascii="Times New Roman" w:hAnsi="Times New Roman"/>
          <w:spacing w:val="-2"/>
          <w:sz w:val="24"/>
        </w:rPr>
        <w:t>8-2022</w:t>
      </w:r>
      <w:r w:rsidRPr="00185CA9">
        <w:rPr>
          <w:rFonts w:ascii="Times New Roman" w:hAnsi="Times New Roman"/>
          <w:spacing w:val="-2"/>
          <w:sz w:val="24"/>
        </w:rPr>
        <w:t xml:space="preserve"> год</w:t>
      </w:r>
      <w:r>
        <w:rPr>
          <w:rFonts w:ascii="Times New Roman" w:hAnsi="Times New Roman"/>
          <w:spacing w:val="-2"/>
          <w:sz w:val="24"/>
        </w:rPr>
        <w:t>ы»</w:t>
      </w:r>
    </w:p>
    <w:p w:rsidR="001A1347" w:rsidRDefault="001A1347" w:rsidP="00023B7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1A1347" w:rsidRDefault="001A1347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1A1347" w:rsidRDefault="001A1347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1A1347" w:rsidRPr="00830278" w:rsidRDefault="001A1347" w:rsidP="00023B75">
      <w:pPr>
        <w:pStyle w:val="Title"/>
        <w:rPr>
          <w:b/>
          <w:sz w:val="24"/>
          <w:szCs w:val="24"/>
        </w:rPr>
      </w:pPr>
      <w:r w:rsidRPr="00830278">
        <w:rPr>
          <w:b/>
          <w:sz w:val="24"/>
          <w:szCs w:val="24"/>
        </w:rPr>
        <w:t>Ресурсное обеспечение реализации</w:t>
      </w:r>
    </w:p>
    <w:p w:rsidR="001A1347" w:rsidRPr="005E5B74" w:rsidRDefault="001A1347" w:rsidP="005E5B74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  <w:r w:rsidRPr="005E5B74">
        <w:rPr>
          <w:rFonts w:ascii="Times New Roman" w:hAnsi="Times New Roman"/>
          <w:sz w:val="24"/>
          <w:szCs w:val="24"/>
        </w:rPr>
        <w:t xml:space="preserve">муниципальной программы </w:t>
      </w:r>
      <w:r w:rsidRPr="005E5B74">
        <w:rPr>
          <w:rFonts w:ascii="Times New Roman" w:hAnsi="Times New Roman"/>
          <w:spacing w:val="-2"/>
          <w:sz w:val="24"/>
          <w:szCs w:val="24"/>
        </w:rPr>
        <w:t xml:space="preserve">«Формирование современной городской среды на территории МО </w:t>
      </w:r>
      <w:r w:rsidRPr="005E5B74">
        <w:rPr>
          <w:rFonts w:ascii="Times New Roman" w:hAnsi="Times New Roman"/>
          <w:sz w:val="24"/>
          <w:szCs w:val="24"/>
        </w:rPr>
        <w:t xml:space="preserve">«Первоавгустовский седльсовет»  Дмитриевского района Курской области </w:t>
      </w:r>
      <w:r w:rsidRPr="005E5B74">
        <w:rPr>
          <w:rFonts w:ascii="Times New Roman" w:hAnsi="Times New Roman"/>
          <w:spacing w:val="-2"/>
          <w:sz w:val="24"/>
          <w:szCs w:val="24"/>
        </w:rPr>
        <w:t>на 2018-2022 годы»</w:t>
      </w:r>
    </w:p>
    <w:tbl>
      <w:tblPr>
        <w:tblW w:w="1490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069"/>
        <w:gridCol w:w="1915"/>
        <w:gridCol w:w="1701"/>
        <w:gridCol w:w="709"/>
        <w:gridCol w:w="851"/>
        <w:gridCol w:w="696"/>
        <w:gridCol w:w="579"/>
        <w:gridCol w:w="1276"/>
        <w:gridCol w:w="1276"/>
        <w:gridCol w:w="1276"/>
        <w:gridCol w:w="1276"/>
        <w:gridCol w:w="1276"/>
      </w:tblGrid>
      <w:tr w:rsidR="001A1347" w:rsidRPr="005B64A9" w:rsidTr="00EE0CAC">
        <w:trPr>
          <w:trHeight w:val="310"/>
        </w:trPr>
        <w:tc>
          <w:tcPr>
            <w:tcW w:w="2069" w:type="dxa"/>
            <w:vMerge w:val="restart"/>
            <w:vAlign w:val="center"/>
          </w:tcPr>
          <w:p w:rsidR="001A1347" w:rsidRPr="005B64A9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B64A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Статус</w:t>
            </w:r>
          </w:p>
        </w:tc>
        <w:tc>
          <w:tcPr>
            <w:tcW w:w="1915" w:type="dxa"/>
            <w:vMerge w:val="restart"/>
            <w:vAlign w:val="center"/>
          </w:tcPr>
          <w:p w:rsidR="001A1347" w:rsidRPr="005B64A9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B64A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Наименование муниципальной Программы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 w:rsidRPr="005B64A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основного мероприятия</w:t>
            </w:r>
          </w:p>
        </w:tc>
        <w:tc>
          <w:tcPr>
            <w:tcW w:w="1701" w:type="dxa"/>
            <w:vMerge w:val="restart"/>
            <w:vAlign w:val="center"/>
          </w:tcPr>
          <w:p w:rsidR="001A1347" w:rsidRPr="005B64A9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B64A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Ответственный исполнитель, соисполнитель, участники</w:t>
            </w:r>
          </w:p>
        </w:tc>
        <w:tc>
          <w:tcPr>
            <w:tcW w:w="2835" w:type="dxa"/>
            <w:gridSpan w:val="4"/>
            <w:vAlign w:val="center"/>
          </w:tcPr>
          <w:p w:rsidR="001A1347" w:rsidRPr="005B64A9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B64A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Код бюджетной классификации</w:t>
            </w:r>
          </w:p>
        </w:tc>
        <w:tc>
          <w:tcPr>
            <w:tcW w:w="1276" w:type="dxa"/>
            <w:vAlign w:val="center"/>
          </w:tcPr>
          <w:p w:rsidR="001A1347" w:rsidRPr="005B64A9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Объемы бюджетных ассигнований</w:t>
            </w:r>
            <w:r w:rsidRPr="005B64A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(тыс. руб.)</w:t>
            </w:r>
          </w:p>
        </w:tc>
        <w:tc>
          <w:tcPr>
            <w:tcW w:w="1276" w:type="dxa"/>
          </w:tcPr>
          <w:p w:rsidR="001A1347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Объемы бюджетных ассигнований</w:t>
            </w:r>
            <w:r w:rsidRPr="005B64A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(тыс. руб.)</w:t>
            </w:r>
          </w:p>
        </w:tc>
        <w:tc>
          <w:tcPr>
            <w:tcW w:w="1276" w:type="dxa"/>
          </w:tcPr>
          <w:p w:rsidR="001A1347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Объемы бюджетных ассигнований</w:t>
            </w:r>
            <w:r w:rsidRPr="005B64A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(тыс. руб.)</w:t>
            </w:r>
          </w:p>
        </w:tc>
        <w:tc>
          <w:tcPr>
            <w:tcW w:w="1276" w:type="dxa"/>
          </w:tcPr>
          <w:p w:rsidR="001A1347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Объемы бюджетных ассигнований</w:t>
            </w:r>
            <w:r w:rsidRPr="005B64A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(тыс. руб.)</w:t>
            </w:r>
          </w:p>
        </w:tc>
        <w:tc>
          <w:tcPr>
            <w:tcW w:w="1276" w:type="dxa"/>
          </w:tcPr>
          <w:p w:rsidR="001A1347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Объемы бюджетных ассигнований</w:t>
            </w:r>
            <w:r w:rsidRPr="005B64A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(тыс. руб.)</w:t>
            </w:r>
          </w:p>
        </w:tc>
      </w:tr>
      <w:tr w:rsidR="001A1347" w:rsidRPr="005B64A9" w:rsidTr="00EE0CAC">
        <w:trPr>
          <w:trHeight w:val="960"/>
        </w:trPr>
        <w:tc>
          <w:tcPr>
            <w:tcW w:w="2069" w:type="dxa"/>
            <w:vMerge/>
            <w:vAlign w:val="center"/>
          </w:tcPr>
          <w:p w:rsidR="001A1347" w:rsidRPr="005B64A9" w:rsidRDefault="001A1347" w:rsidP="00C5138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15" w:type="dxa"/>
            <w:vMerge/>
            <w:vAlign w:val="center"/>
          </w:tcPr>
          <w:p w:rsidR="001A1347" w:rsidRPr="005B64A9" w:rsidRDefault="001A1347" w:rsidP="00C5138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vAlign w:val="center"/>
          </w:tcPr>
          <w:p w:rsidR="001A1347" w:rsidRPr="005B64A9" w:rsidRDefault="001A1347" w:rsidP="00C5138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1A1347" w:rsidRPr="005B64A9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B64A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ГРБС</w:t>
            </w:r>
          </w:p>
        </w:tc>
        <w:tc>
          <w:tcPr>
            <w:tcW w:w="851" w:type="dxa"/>
            <w:vAlign w:val="center"/>
          </w:tcPr>
          <w:p w:rsidR="001A1347" w:rsidRPr="005B64A9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B64A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Рз Пр</w:t>
            </w:r>
          </w:p>
        </w:tc>
        <w:tc>
          <w:tcPr>
            <w:tcW w:w="696" w:type="dxa"/>
            <w:vAlign w:val="center"/>
          </w:tcPr>
          <w:p w:rsidR="001A1347" w:rsidRPr="005B64A9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B64A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579" w:type="dxa"/>
            <w:vAlign w:val="center"/>
          </w:tcPr>
          <w:p w:rsidR="001A1347" w:rsidRPr="005B64A9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B64A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276" w:type="dxa"/>
            <w:vAlign w:val="center"/>
          </w:tcPr>
          <w:p w:rsidR="001A1347" w:rsidRPr="005B64A9" w:rsidRDefault="001A1347" w:rsidP="00EE0C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1276" w:type="dxa"/>
          </w:tcPr>
          <w:p w:rsidR="001A1347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1A1347" w:rsidRDefault="001A1347" w:rsidP="00EE0CA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1A1347" w:rsidRDefault="001A1347" w:rsidP="00EE0CA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   2019</w:t>
            </w:r>
          </w:p>
        </w:tc>
        <w:tc>
          <w:tcPr>
            <w:tcW w:w="1276" w:type="dxa"/>
          </w:tcPr>
          <w:p w:rsidR="001A1347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1A1347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1A1347" w:rsidRDefault="001A1347" w:rsidP="00EE0C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276" w:type="dxa"/>
          </w:tcPr>
          <w:p w:rsidR="001A1347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1A1347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1A1347" w:rsidRDefault="001A1347" w:rsidP="00EE0C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276" w:type="dxa"/>
          </w:tcPr>
          <w:p w:rsidR="001A1347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1A1347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1A1347" w:rsidRDefault="001A1347" w:rsidP="00EE0CA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</w:tr>
      <w:tr w:rsidR="001A1347" w:rsidRPr="005B64A9" w:rsidTr="00EE0CAC">
        <w:trPr>
          <w:trHeight w:val="517"/>
        </w:trPr>
        <w:tc>
          <w:tcPr>
            <w:tcW w:w="2069" w:type="dxa"/>
            <w:vMerge w:val="restart"/>
            <w:vAlign w:val="center"/>
          </w:tcPr>
          <w:p w:rsidR="001A1347" w:rsidRPr="005B64A9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64A9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Муниципальная программа 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Администрации Первоавгустовского сельсовета  Дмитриевского района  </w:t>
            </w:r>
            <w:r w:rsidRPr="005B64A9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Курской области </w:t>
            </w:r>
          </w:p>
        </w:tc>
        <w:tc>
          <w:tcPr>
            <w:tcW w:w="1915" w:type="dxa"/>
            <w:vMerge w:val="restart"/>
            <w:vAlign w:val="center"/>
          </w:tcPr>
          <w:p w:rsidR="001A1347" w:rsidRPr="00DF00F2" w:rsidRDefault="001A1347" w:rsidP="00EE0C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8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F00F2">
              <w:rPr>
                <w:rFonts w:ascii="Times New Roman" w:hAnsi="Times New Roman"/>
                <w:b/>
                <w:sz w:val="20"/>
                <w:szCs w:val="20"/>
              </w:rPr>
              <w:t>«Формирование современной городской среды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на территории МО «Первоавгустовский сельсовет» Дмитриевского района Курской области</w:t>
            </w:r>
            <w:r w:rsidRPr="00DF00F2">
              <w:rPr>
                <w:rFonts w:ascii="Times New Roman" w:hAnsi="Times New Roman"/>
                <w:b/>
                <w:sz w:val="20"/>
                <w:szCs w:val="20"/>
              </w:rPr>
              <w:t xml:space="preserve"> на 201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8-2022</w:t>
            </w:r>
            <w:r w:rsidRPr="00DF00F2">
              <w:rPr>
                <w:rFonts w:ascii="Times New Roman" w:hAnsi="Times New Roman"/>
                <w:b/>
                <w:sz w:val="20"/>
                <w:szCs w:val="20"/>
              </w:rPr>
              <w:t xml:space="preserve"> год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ы</w:t>
            </w:r>
            <w:r w:rsidRPr="00DF00F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701" w:type="dxa"/>
          </w:tcPr>
          <w:p w:rsidR="001A1347" w:rsidRPr="005B64A9" w:rsidRDefault="001A1347" w:rsidP="00C5138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64A9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709" w:type="dxa"/>
            <w:vAlign w:val="center"/>
          </w:tcPr>
          <w:p w:rsidR="001A1347" w:rsidRPr="005B64A9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1A1347" w:rsidRPr="005B64A9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6" w:type="dxa"/>
            <w:vAlign w:val="center"/>
          </w:tcPr>
          <w:p w:rsidR="001A1347" w:rsidRPr="005B64A9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79" w:type="dxa"/>
            <w:vAlign w:val="center"/>
          </w:tcPr>
          <w:p w:rsidR="001A1347" w:rsidRPr="005B64A9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:rsidR="001A1347" w:rsidRPr="005B64A9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71,0</w:t>
            </w:r>
          </w:p>
        </w:tc>
        <w:tc>
          <w:tcPr>
            <w:tcW w:w="1276" w:type="dxa"/>
          </w:tcPr>
          <w:p w:rsidR="001A1347" w:rsidRPr="005B64A9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1A1347" w:rsidRPr="005B64A9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1A1347" w:rsidRPr="005B64A9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1A1347" w:rsidRPr="005B64A9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1347" w:rsidRPr="005B64A9" w:rsidTr="00EE0CAC">
        <w:trPr>
          <w:trHeight w:val="310"/>
        </w:trPr>
        <w:tc>
          <w:tcPr>
            <w:tcW w:w="2069" w:type="dxa"/>
            <w:vMerge/>
            <w:vAlign w:val="center"/>
          </w:tcPr>
          <w:p w:rsidR="001A1347" w:rsidRPr="005B64A9" w:rsidRDefault="001A1347" w:rsidP="00C5138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15" w:type="dxa"/>
            <w:vMerge/>
            <w:vAlign w:val="center"/>
          </w:tcPr>
          <w:p w:rsidR="001A1347" w:rsidRPr="005B64A9" w:rsidRDefault="001A1347" w:rsidP="00C5138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1A1347" w:rsidRPr="005B64A9" w:rsidRDefault="001A1347" w:rsidP="00C5138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B64A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709" w:type="dxa"/>
            <w:vAlign w:val="center"/>
          </w:tcPr>
          <w:p w:rsidR="001A1347" w:rsidRPr="005B64A9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1A1347" w:rsidRPr="005B64A9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6" w:type="dxa"/>
            <w:vAlign w:val="center"/>
          </w:tcPr>
          <w:p w:rsidR="001A1347" w:rsidRPr="005B64A9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79" w:type="dxa"/>
            <w:vAlign w:val="center"/>
          </w:tcPr>
          <w:p w:rsidR="001A1347" w:rsidRPr="005B64A9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:rsidR="001A1347" w:rsidRPr="005B64A9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1A1347" w:rsidRPr="005B64A9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1A1347" w:rsidRPr="005B64A9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1A1347" w:rsidRPr="005B64A9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1A1347" w:rsidRPr="005B64A9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1A1347" w:rsidRPr="005B64A9" w:rsidTr="00EE0CAC">
        <w:trPr>
          <w:trHeight w:val="768"/>
        </w:trPr>
        <w:tc>
          <w:tcPr>
            <w:tcW w:w="2069" w:type="dxa"/>
            <w:vMerge/>
            <w:vAlign w:val="center"/>
          </w:tcPr>
          <w:p w:rsidR="001A1347" w:rsidRPr="005B64A9" w:rsidRDefault="001A1347" w:rsidP="00C5138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15" w:type="dxa"/>
            <w:vMerge/>
            <w:vAlign w:val="center"/>
          </w:tcPr>
          <w:p w:rsidR="001A1347" w:rsidRPr="005B64A9" w:rsidRDefault="001A1347" w:rsidP="00C5138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1A1347" w:rsidRPr="005B64A9" w:rsidRDefault="001A1347" w:rsidP="00C51384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5B64A9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 xml:space="preserve">Администрация </w:t>
            </w: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Первоавгустовского сельсовета Дмитриевского района Курской области</w:t>
            </w:r>
          </w:p>
        </w:tc>
        <w:tc>
          <w:tcPr>
            <w:tcW w:w="709" w:type="dxa"/>
            <w:vAlign w:val="center"/>
          </w:tcPr>
          <w:p w:rsidR="001A1347" w:rsidRPr="005B64A9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1A1347" w:rsidRPr="005B64A9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6" w:type="dxa"/>
            <w:vAlign w:val="center"/>
          </w:tcPr>
          <w:p w:rsidR="001A1347" w:rsidRPr="005B64A9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79" w:type="dxa"/>
            <w:vAlign w:val="center"/>
          </w:tcPr>
          <w:p w:rsidR="001A1347" w:rsidRPr="005B64A9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:rsidR="001A1347" w:rsidRPr="005B64A9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71,0</w:t>
            </w:r>
          </w:p>
        </w:tc>
        <w:tc>
          <w:tcPr>
            <w:tcW w:w="1276" w:type="dxa"/>
          </w:tcPr>
          <w:p w:rsidR="001A1347" w:rsidRPr="005B64A9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1A1347" w:rsidRPr="005B64A9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1A1347" w:rsidRPr="005B64A9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1A1347" w:rsidRPr="005B64A9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1347" w:rsidRPr="005B64A9" w:rsidTr="00EE0CAC">
        <w:trPr>
          <w:trHeight w:val="768"/>
        </w:trPr>
        <w:tc>
          <w:tcPr>
            <w:tcW w:w="2069" w:type="dxa"/>
            <w:vAlign w:val="center"/>
          </w:tcPr>
          <w:p w:rsidR="001A1347" w:rsidRPr="005B64A9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B64A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Основное мероприятие 1</w:t>
            </w:r>
          </w:p>
        </w:tc>
        <w:tc>
          <w:tcPr>
            <w:tcW w:w="1915" w:type="dxa"/>
            <w:vAlign w:val="center"/>
          </w:tcPr>
          <w:p w:rsidR="001A1347" w:rsidRPr="00F071D1" w:rsidRDefault="001A1347" w:rsidP="00C5138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071D1">
              <w:rPr>
                <w:rFonts w:ascii="Times New Roman" w:hAnsi="Times New Roman"/>
                <w:sz w:val="20"/>
                <w:szCs w:val="20"/>
              </w:rPr>
              <w:t>Благоустройство дворовых территорий</w:t>
            </w:r>
          </w:p>
        </w:tc>
        <w:tc>
          <w:tcPr>
            <w:tcW w:w="1701" w:type="dxa"/>
          </w:tcPr>
          <w:p w:rsidR="001A1347" w:rsidRPr="00F071D1" w:rsidRDefault="001A1347" w:rsidP="00C51384">
            <w:r w:rsidRPr="00F071D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Администрация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Первоавгустовского сельсовета Дмитриевского района Курской области</w:t>
            </w:r>
          </w:p>
        </w:tc>
        <w:tc>
          <w:tcPr>
            <w:tcW w:w="709" w:type="dxa"/>
            <w:vAlign w:val="center"/>
          </w:tcPr>
          <w:p w:rsidR="001A1347" w:rsidRPr="005B64A9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1A1347" w:rsidRPr="005B64A9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6" w:type="dxa"/>
            <w:vAlign w:val="center"/>
          </w:tcPr>
          <w:p w:rsidR="001A1347" w:rsidRPr="005B64A9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79" w:type="dxa"/>
            <w:vAlign w:val="center"/>
          </w:tcPr>
          <w:p w:rsidR="001A1347" w:rsidRPr="005B64A9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:rsidR="001A1347" w:rsidRPr="005B64A9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23,1</w:t>
            </w:r>
          </w:p>
        </w:tc>
        <w:tc>
          <w:tcPr>
            <w:tcW w:w="1276" w:type="dxa"/>
          </w:tcPr>
          <w:p w:rsidR="001A1347" w:rsidRPr="005B64A9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1A1347" w:rsidRPr="005B64A9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1A1347" w:rsidRPr="005B64A9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1A1347" w:rsidRPr="005B64A9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1347" w:rsidRPr="005B64A9" w:rsidTr="00EE0CAC">
        <w:trPr>
          <w:trHeight w:val="1019"/>
        </w:trPr>
        <w:tc>
          <w:tcPr>
            <w:tcW w:w="2069" w:type="dxa"/>
            <w:vAlign w:val="center"/>
          </w:tcPr>
          <w:p w:rsidR="001A1347" w:rsidRPr="005B64A9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B64A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Основное мероприятие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15" w:type="dxa"/>
            <w:vAlign w:val="center"/>
          </w:tcPr>
          <w:p w:rsidR="001A1347" w:rsidRPr="00F071D1" w:rsidRDefault="001A1347" w:rsidP="00C5138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071D1">
              <w:rPr>
                <w:rFonts w:ascii="Times New Roman" w:hAnsi="Times New Roman"/>
                <w:sz w:val="20"/>
                <w:szCs w:val="20"/>
              </w:rPr>
              <w:t>Благоустройство общественных территорий</w:t>
            </w:r>
          </w:p>
        </w:tc>
        <w:tc>
          <w:tcPr>
            <w:tcW w:w="1701" w:type="dxa"/>
          </w:tcPr>
          <w:p w:rsidR="001A1347" w:rsidRPr="00F071D1" w:rsidRDefault="001A1347" w:rsidP="00C51384">
            <w:r w:rsidRPr="00F071D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Администрация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Первоавгустовского сельсовета Дмитриевского района Курской области</w:t>
            </w:r>
          </w:p>
        </w:tc>
        <w:tc>
          <w:tcPr>
            <w:tcW w:w="709" w:type="dxa"/>
            <w:vAlign w:val="center"/>
          </w:tcPr>
          <w:p w:rsidR="001A1347" w:rsidRPr="005B64A9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1A1347" w:rsidRPr="005B64A9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6" w:type="dxa"/>
            <w:vAlign w:val="center"/>
          </w:tcPr>
          <w:p w:rsidR="001A1347" w:rsidRPr="005B64A9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79" w:type="dxa"/>
            <w:vAlign w:val="center"/>
          </w:tcPr>
          <w:p w:rsidR="001A1347" w:rsidRPr="005B64A9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:rsidR="001A1347" w:rsidRPr="005B64A9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47,9</w:t>
            </w:r>
          </w:p>
        </w:tc>
        <w:tc>
          <w:tcPr>
            <w:tcW w:w="1276" w:type="dxa"/>
          </w:tcPr>
          <w:p w:rsidR="001A1347" w:rsidRPr="005B64A9" w:rsidRDefault="001A1347" w:rsidP="001262D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1A1347" w:rsidRPr="005B64A9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1A1347" w:rsidRPr="005B64A9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1A1347" w:rsidRPr="005B64A9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1A1347" w:rsidRDefault="001A1347" w:rsidP="00023B75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1A1347" w:rsidRDefault="001A134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1A1347" w:rsidRPr="00185CA9" w:rsidRDefault="001A134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1A1347" w:rsidRDefault="001A1347" w:rsidP="006E2E6D">
      <w:pPr>
        <w:spacing w:after="0" w:line="240" w:lineRule="auto"/>
        <w:rPr>
          <w:rFonts w:ascii="Times New Roman" w:hAnsi="Times New Roman"/>
          <w:b/>
          <w:sz w:val="24"/>
          <w:szCs w:val="24"/>
        </w:rPr>
        <w:sectPr w:rsidR="001A1347" w:rsidSect="006E2E6D">
          <w:pgSz w:w="16838" w:h="11906" w:orient="landscape"/>
          <w:pgMar w:top="1701" w:right="567" w:bottom="851" w:left="1134" w:header="709" w:footer="709" w:gutter="0"/>
          <w:cols w:space="708"/>
          <w:docGrid w:linePitch="360"/>
        </w:sectPr>
      </w:pPr>
    </w:p>
    <w:p w:rsidR="001A1347" w:rsidRDefault="001A1347" w:rsidP="00023B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A1347" w:rsidRDefault="001A1347" w:rsidP="00EE0CAC">
      <w:pPr>
        <w:spacing w:after="0" w:line="240" w:lineRule="auto"/>
        <w:ind w:left="6804" w:firstLine="1418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Приложение №4 </w:t>
      </w:r>
      <w:r w:rsidRPr="00185CA9">
        <w:rPr>
          <w:rFonts w:ascii="Times New Roman" w:hAnsi="Times New Roman"/>
          <w:sz w:val="24"/>
          <w:szCs w:val="24"/>
        </w:rPr>
        <w:t xml:space="preserve">к муниципальной программе </w:t>
      </w:r>
      <w:r w:rsidRPr="00185CA9">
        <w:rPr>
          <w:rFonts w:ascii="Times New Roman" w:hAnsi="Times New Roman"/>
          <w:spacing w:val="-2"/>
          <w:sz w:val="24"/>
        </w:rPr>
        <w:t xml:space="preserve">«Формирование современной городской среды на территории МО </w:t>
      </w:r>
      <w:r>
        <w:rPr>
          <w:rFonts w:ascii="Times New Roman" w:hAnsi="Times New Roman"/>
          <w:sz w:val="24"/>
          <w:szCs w:val="28"/>
        </w:rPr>
        <w:t>«Первоавгустовский сельсовет</w:t>
      </w:r>
      <w:r w:rsidRPr="00185CA9">
        <w:rPr>
          <w:rFonts w:ascii="Times New Roman" w:hAnsi="Times New Roman"/>
          <w:sz w:val="24"/>
          <w:szCs w:val="28"/>
        </w:rPr>
        <w:t>»</w:t>
      </w:r>
      <w:r>
        <w:rPr>
          <w:rFonts w:ascii="Times New Roman" w:hAnsi="Times New Roman"/>
          <w:sz w:val="24"/>
          <w:szCs w:val="28"/>
        </w:rPr>
        <w:t xml:space="preserve"> Дмитриевского района </w:t>
      </w:r>
      <w:r w:rsidRPr="00185CA9">
        <w:rPr>
          <w:rFonts w:ascii="Times New Roman" w:hAnsi="Times New Roman"/>
          <w:sz w:val="24"/>
          <w:szCs w:val="28"/>
        </w:rPr>
        <w:t xml:space="preserve"> Курской области </w:t>
      </w:r>
      <w:r w:rsidRPr="00185CA9">
        <w:rPr>
          <w:rFonts w:ascii="Times New Roman" w:hAnsi="Times New Roman"/>
          <w:spacing w:val="-2"/>
          <w:sz w:val="24"/>
        </w:rPr>
        <w:t>на 201</w:t>
      </w:r>
      <w:r>
        <w:rPr>
          <w:rFonts w:ascii="Times New Roman" w:hAnsi="Times New Roman"/>
          <w:spacing w:val="-2"/>
          <w:sz w:val="24"/>
        </w:rPr>
        <w:t>8-2022</w:t>
      </w:r>
      <w:r w:rsidRPr="00185CA9">
        <w:rPr>
          <w:rFonts w:ascii="Times New Roman" w:hAnsi="Times New Roman"/>
          <w:spacing w:val="-2"/>
          <w:sz w:val="24"/>
        </w:rPr>
        <w:t xml:space="preserve"> год</w:t>
      </w:r>
      <w:r>
        <w:rPr>
          <w:rFonts w:ascii="Times New Roman" w:hAnsi="Times New Roman"/>
          <w:spacing w:val="-2"/>
          <w:sz w:val="24"/>
        </w:rPr>
        <w:t>ы»</w:t>
      </w:r>
    </w:p>
    <w:p w:rsidR="001A1347" w:rsidRDefault="001A1347" w:rsidP="00023B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A1347" w:rsidRDefault="001A1347" w:rsidP="00023B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A1347" w:rsidRDefault="001A1347" w:rsidP="00023B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A1347" w:rsidRPr="0072342E" w:rsidRDefault="001A1347" w:rsidP="00023B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2342E">
        <w:rPr>
          <w:rFonts w:ascii="Times New Roman" w:hAnsi="Times New Roman"/>
          <w:b/>
          <w:sz w:val="24"/>
          <w:szCs w:val="24"/>
        </w:rPr>
        <w:t>Ресурсное обеспечение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1A1347" w:rsidRPr="00830278" w:rsidRDefault="001A1347" w:rsidP="00023B75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  <w:r w:rsidRPr="0072342E">
        <w:rPr>
          <w:rFonts w:ascii="Times New Roman" w:hAnsi="Times New Roman"/>
          <w:b/>
          <w:sz w:val="24"/>
          <w:szCs w:val="24"/>
        </w:rPr>
        <w:t>и прогнозная (справочная) оценка расходов федерального бюджета, областного бюджета,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72342E">
        <w:rPr>
          <w:rFonts w:ascii="Times New Roman" w:hAnsi="Times New Roman"/>
          <w:b/>
          <w:sz w:val="24"/>
          <w:szCs w:val="24"/>
        </w:rPr>
        <w:t xml:space="preserve">бюджета </w:t>
      </w:r>
      <w:r>
        <w:rPr>
          <w:rFonts w:ascii="Times New Roman" w:hAnsi="Times New Roman"/>
          <w:b/>
          <w:sz w:val="24"/>
          <w:szCs w:val="24"/>
        </w:rPr>
        <w:t xml:space="preserve">Первоавгустовского сельсовета Дмитриевского района  </w:t>
      </w:r>
      <w:r w:rsidRPr="0072342E">
        <w:rPr>
          <w:rFonts w:ascii="Times New Roman" w:hAnsi="Times New Roman"/>
          <w:b/>
          <w:sz w:val="24"/>
          <w:szCs w:val="24"/>
        </w:rPr>
        <w:t xml:space="preserve">Курской области и внебюджетных источников на реализацию целей муниципальной программы </w:t>
      </w:r>
      <w:r w:rsidRPr="00830278">
        <w:rPr>
          <w:rFonts w:ascii="Times New Roman" w:hAnsi="Times New Roman"/>
          <w:b/>
          <w:spacing w:val="-2"/>
          <w:sz w:val="24"/>
        </w:rPr>
        <w:t xml:space="preserve">«Формирование современной городской среды на территории МО </w:t>
      </w:r>
      <w:r>
        <w:rPr>
          <w:rFonts w:ascii="Times New Roman" w:hAnsi="Times New Roman"/>
          <w:b/>
          <w:sz w:val="24"/>
          <w:szCs w:val="28"/>
        </w:rPr>
        <w:t>«Первоавгустовский сельсовет</w:t>
      </w:r>
      <w:r w:rsidRPr="00830278">
        <w:rPr>
          <w:rFonts w:ascii="Times New Roman" w:hAnsi="Times New Roman"/>
          <w:b/>
          <w:sz w:val="24"/>
          <w:szCs w:val="28"/>
        </w:rPr>
        <w:t>»</w:t>
      </w:r>
      <w:r>
        <w:rPr>
          <w:rFonts w:ascii="Times New Roman" w:hAnsi="Times New Roman"/>
          <w:b/>
          <w:sz w:val="24"/>
          <w:szCs w:val="28"/>
        </w:rPr>
        <w:t xml:space="preserve"> Дмитриевского района</w:t>
      </w:r>
      <w:r w:rsidRPr="00830278">
        <w:rPr>
          <w:rFonts w:ascii="Times New Roman" w:hAnsi="Times New Roman"/>
          <w:b/>
          <w:sz w:val="24"/>
          <w:szCs w:val="28"/>
        </w:rPr>
        <w:t xml:space="preserve"> Курской области </w:t>
      </w:r>
      <w:r w:rsidRPr="00830278">
        <w:rPr>
          <w:rFonts w:ascii="Times New Roman" w:hAnsi="Times New Roman"/>
          <w:b/>
          <w:spacing w:val="-2"/>
          <w:sz w:val="24"/>
        </w:rPr>
        <w:t>на 201</w:t>
      </w:r>
      <w:r>
        <w:rPr>
          <w:rFonts w:ascii="Times New Roman" w:hAnsi="Times New Roman"/>
          <w:b/>
          <w:spacing w:val="-2"/>
          <w:sz w:val="24"/>
        </w:rPr>
        <w:t>8-2022</w:t>
      </w:r>
      <w:r w:rsidRPr="00830278">
        <w:rPr>
          <w:rFonts w:ascii="Times New Roman" w:hAnsi="Times New Roman"/>
          <w:b/>
          <w:spacing w:val="-2"/>
          <w:sz w:val="24"/>
        </w:rPr>
        <w:t xml:space="preserve"> год</w:t>
      </w:r>
      <w:r>
        <w:rPr>
          <w:rFonts w:ascii="Times New Roman" w:hAnsi="Times New Roman"/>
          <w:b/>
          <w:spacing w:val="-2"/>
          <w:sz w:val="24"/>
        </w:rPr>
        <w:t>ы</w:t>
      </w:r>
      <w:r w:rsidRPr="00830278">
        <w:rPr>
          <w:rFonts w:ascii="Times New Roman" w:hAnsi="Times New Roman"/>
          <w:b/>
          <w:spacing w:val="-2"/>
          <w:sz w:val="24"/>
        </w:rPr>
        <w:t>»</w:t>
      </w:r>
    </w:p>
    <w:p w:rsidR="001A1347" w:rsidRPr="00830278" w:rsidRDefault="001A1347" w:rsidP="00023B7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3525" w:type="dxa"/>
        <w:tblInd w:w="5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364"/>
        <w:gridCol w:w="3263"/>
        <w:gridCol w:w="2748"/>
        <w:gridCol w:w="1030"/>
        <w:gridCol w:w="1030"/>
        <w:gridCol w:w="1030"/>
        <w:gridCol w:w="1030"/>
        <w:gridCol w:w="1030"/>
      </w:tblGrid>
      <w:tr w:rsidR="001A1347" w:rsidRPr="0072342E" w:rsidTr="006E2E6D">
        <w:trPr>
          <w:trHeight w:val="514"/>
        </w:trPr>
        <w:tc>
          <w:tcPr>
            <w:tcW w:w="2364" w:type="dxa"/>
            <w:vMerge w:val="restart"/>
          </w:tcPr>
          <w:p w:rsidR="001A1347" w:rsidRPr="0072342E" w:rsidRDefault="001A1347" w:rsidP="006E2E6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A1347" w:rsidRPr="0072342E" w:rsidRDefault="001A1347" w:rsidP="00C51384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342E">
              <w:rPr>
                <w:rFonts w:ascii="Times New Roman" w:hAnsi="Times New Roman"/>
              </w:rPr>
              <w:t>Статус</w:t>
            </w:r>
          </w:p>
        </w:tc>
        <w:tc>
          <w:tcPr>
            <w:tcW w:w="3263" w:type="dxa"/>
            <w:vMerge w:val="restart"/>
          </w:tcPr>
          <w:p w:rsidR="001A1347" w:rsidRPr="0072342E" w:rsidRDefault="001A1347" w:rsidP="00C51384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342E">
              <w:rPr>
                <w:rFonts w:ascii="Times New Roman" w:hAnsi="Times New Roman"/>
              </w:rPr>
              <w:t>Наименование муниципальной программы, подпрограммы муниципальной программы, ведомственной целевой программы, основного мероприятия</w:t>
            </w:r>
          </w:p>
        </w:tc>
        <w:tc>
          <w:tcPr>
            <w:tcW w:w="2748" w:type="dxa"/>
            <w:vMerge w:val="restart"/>
          </w:tcPr>
          <w:p w:rsidR="001A1347" w:rsidRPr="0072342E" w:rsidRDefault="001A1347" w:rsidP="00C51384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342E">
              <w:rPr>
                <w:rFonts w:ascii="Times New Roman" w:hAnsi="Times New Roman"/>
              </w:rPr>
              <w:t>Источники ресурсного обеспечения</w:t>
            </w:r>
          </w:p>
        </w:tc>
        <w:tc>
          <w:tcPr>
            <w:tcW w:w="1030" w:type="dxa"/>
            <w:vAlign w:val="center"/>
          </w:tcPr>
          <w:p w:rsidR="001A1347" w:rsidRPr="0072342E" w:rsidRDefault="001A1347" w:rsidP="00C51384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342E">
              <w:rPr>
                <w:rFonts w:ascii="Times New Roman" w:hAnsi="Times New Roman"/>
              </w:rPr>
              <w:t>Оценка расходов, тыс.</w:t>
            </w:r>
            <w:r>
              <w:rPr>
                <w:rFonts w:ascii="Times New Roman" w:hAnsi="Times New Roman"/>
              </w:rPr>
              <w:t xml:space="preserve"> </w:t>
            </w:r>
            <w:r w:rsidRPr="0072342E">
              <w:rPr>
                <w:rFonts w:ascii="Times New Roman" w:hAnsi="Times New Roman"/>
              </w:rPr>
              <w:t>руб.</w:t>
            </w:r>
          </w:p>
        </w:tc>
        <w:tc>
          <w:tcPr>
            <w:tcW w:w="1030" w:type="dxa"/>
          </w:tcPr>
          <w:p w:rsidR="001A1347" w:rsidRPr="0072342E" w:rsidRDefault="001A1347" w:rsidP="00C51384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342E">
              <w:rPr>
                <w:rFonts w:ascii="Times New Roman" w:hAnsi="Times New Roman"/>
              </w:rPr>
              <w:t>Оценка расходов, тыс.</w:t>
            </w:r>
            <w:r>
              <w:rPr>
                <w:rFonts w:ascii="Times New Roman" w:hAnsi="Times New Roman"/>
              </w:rPr>
              <w:t xml:space="preserve"> </w:t>
            </w:r>
            <w:r w:rsidRPr="0072342E">
              <w:rPr>
                <w:rFonts w:ascii="Times New Roman" w:hAnsi="Times New Roman"/>
              </w:rPr>
              <w:t>руб</w:t>
            </w:r>
          </w:p>
        </w:tc>
        <w:tc>
          <w:tcPr>
            <w:tcW w:w="1030" w:type="dxa"/>
          </w:tcPr>
          <w:p w:rsidR="001A1347" w:rsidRPr="0072342E" w:rsidRDefault="001A1347" w:rsidP="00C51384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342E">
              <w:rPr>
                <w:rFonts w:ascii="Times New Roman" w:hAnsi="Times New Roman"/>
              </w:rPr>
              <w:t>Оценка расходов, тыс.</w:t>
            </w:r>
            <w:r>
              <w:rPr>
                <w:rFonts w:ascii="Times New Roman" w:hAnsi="Times New Roman"/>
              </w:rPr>
              <w:t xml:space="preserve"> </w:t>
            </w:r>
            <w:r w:rsidRPr="0072342E">
              <w:rPr>
                <w:rFonts w:ascii="Times New Roman" w:hAnsi="Times New Roman"/>
              </w:rPr>
              <w:t>руб</w:t>
            </w:r>
          </w:p>
        </w:tc>
        <w:tc>
          <w:tcPr>
            <w:tcW w:w="1030" w:type="dxa"/>
          </w:tcPr>
          <w:p w:rsidR="001A1347" w:rsidRPr="0072342E" w:rsidRDefault="001A1347" w:rsidP="00C51384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342E">
              <w:rPr>
                <w:rFonts w:ascii="Times New Roman" w:hAnsi="Times New Roman"/>
              </w:rPr>
              <w:t>Оценка расходов, тыс.</w:t>
            </w:r>
            <w:r>
              <w:rPr>
                <w:rFonts w:ascii="Times New Roman" w:hAnsi="Times New Roman"/>
              </w:rPr>
              <w:t xml:space="preserve"> </w:t>
            </w:r>
            <w:r w:rsidRPr="0072342E">
              <w:rPr>
                <w:rFonts w:ascii="Times New Roman" w:hAnsi="Times New Roman"/>
              </w:rPr>
              <w:t>руб</w:t>
            </w:r>
          </w:p>
        </w:tc>
        <w:tc>
          <w:tcPr>
            <w:tcW w:w="1030" w:type="dxa"/>
          </w:tcPr>
          <w:p w:rsidR="001A1347" w:rsidRPr="0072342E" w:rsidRDefault="001A1347" w:rsidP="00C51384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342E">
              <w:rPr>
                <w:rFonts w:ascii="Times New Roman" w:hAnsi="Times New Roman"/>
              </w:rPr>
              <w:t>Оценка расходов, тыс.</w:t>
            </w:r>
            <w:r>
              <w:rPr>
                <w:rFonts w:ascii="Times New Roman" w:hAnsi="Times New Roman"/>
              </w:rPr>
              <w:t xml:space="preserve"> </w:t>
            </w:r>
            <w:r w:rsidRPr="0072342E">
              <w:rPr>
                <w:rFonts w:ascii="Times New Roman" w:hAnsi="Times New Roman"/>
              </w:rPr>
              <w:t>руб</w:t>
            </w:r>
          </w:p>
        </w:tc>
      </w:tr>
      <w:tr w:rsidR="001A1347" w:rsidRPr="0072342E" w:rsidTr="006E2E6D">
        <w:trPr>
          <w:trHeight w:val="389"/>
        </w:trPr>
        <w:tc>
          <w:tcPr>
            <w:tcW w:w="2364" w:type="dxa"/>
            <w:vMerge/>
          </w:tcPr>
          <w:p w:rsidR="001A1347" w:rsidRPr="0072342E" w:rsidRDefault="001A1347" w:rsidP="00C51384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263" w:type="dxa"/>
            <w:vMerge/>
          </w:tcPr>
          <w:p w:rsidR="001A1347" w:rsidRPr="0072342E" w:rsidRDefault="001A1347" w:rsidP="00C51384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48" w:type="dxa"/>
            <w:vMerge/>
          </w:tcPr>
          <w:p w:rsidR="001A1347" w:rsidRPr="0072342E" w:rsidRDefault="001A1347" w:rsidP="00C51384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30" w:type="dxa"/>
            <w:vAlign w:val="center"/>
          </w:tcPr>
          <w:p w:rsidR="001A1347" w:rsidRPr="0072342E" w:rsidRDefault="001A1347" w:rsidP="006E2E6D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342E">
              <w:rPr>
                <w:rFonts w:ascii="Times New Roman" w:hAnsi="Times New Roman"/>
              </w:rPr>
              <w:t>201</w:t>
            </w:r>
            <w:r>
              <w:rPr>
                <w:rFonts w:ascii="Times New Roman" w:hAnsi="Times New Roman"/>
              </w:rPr>
              <w:t>8</w:t>
            </w:r>
            <w:r w:rsidRPr="0072342E">
              <w:rPr>
                <w:rFonts w:ascii="Times New Roman" w:hAnsi="Times New Roman"/>
              </w:rPr>
              <w:t xml:space="preserve"> год</w:t>
            </w:r>
          </w:p>
        </w:tc>
        <w:tc>
          <w:tcPr>
            <w:tcW w:w="1030" w:type="dxa"/>
          </w:tcPr>
          <w:p w:rsidR="001A1347" w:rsidRPr="0072342E" w:rsidRDefault="001A1347" w:rsidP="006E2E6D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</w:rPr>
            </w:pPr>
            <w:r w:rsidRPr="0072342E">
              <w:rPr>
                <w:rFonts w:ascii="Times New Roman" w:hAnsi="Times New Roman"/>
              </w:rPr>
              <w:t>201</w:t>
            </w:r>
            <w:r>
              <w:rPr>
                <w:rFonts w:ascii="Times New Roman" w:hAnsi="Times New Roman"/>
              </w:rPr>
              <w:t>9</w:t>
            </w:r>
            <w:r w:rsidRPr="0072342E">
              <w:rPr>
                <w:rFonts w:ascii="Times New Roman" w:hAnsi="Times New Roman"/>
              </w:rPr>
              <w:t xml:space="preserve"> год</w:t>
            </w:r>
          </w:p>
        </w:tc>
        <w:tc>
          <w:tcPr>
            <w:tcW w:w="1030" w:type="dxa"/>
          </w:tcPr>
          <w:p w:rsidR="001A1347" w:rsidRPr="0072342E" w:rsidRDefault="001A1347" w:rsidP="006E2E6D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342E"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</w:rPr>
              <w:t>20</w:t>
            </w:r>
            <w:r w:rsidRPr="0072342E">
              <w:rPr>
                <w:rFonts w:ascii="Times New Roman" w:hAnsi="Times New Roman"/>
              </w:rPr>
              <w:t xml:space="preserve"> год</w:t>
            </w:r>
          </w:p>
        </w:tc>
        <w:tc>
          <w:tcPr>
            <w:tcW w:w="1030" w:type="dxa"/>
          </w:tcPr>
          <w:p w:rsidR="001A1347" w:rsidRPr="0072342E" w:rsidRDefault="001A1347" w:rsidP="006E2E6D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342E"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</w:rPr>
              <w:t>21</w:t>
            </w:r>
            <w:r w:rsidRPr="0072342E">
              <w:rPr>
                <w:rFonts w:ascii="Times New Roman" w:hAnsi="Times New Roman"/>
              </w:rPr>
              <w:t xml:space="preserve"> год</w:t>
            </w:r>
          </w:p>
        </w:tc>
        <w:tc>
          <w:tcPr>
            <w:tcW w:w="1030" w:type="dxa"/>
          </w:tcPr>
          <w:p w:rsidR="001A1347" w:rsidRPr="0072342E" w:rsidRDefault="001A1347" w:rsidP="006E2E6D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342E"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</w:rPr>
              <w:t>22</w:t>
            </w:r>
            <w:r w:rsidRPr="0072342E">
              <w:rPr>
                <w:rFonts w:ascii="Times New Roman" w:hAnsi="Times New Roman"/>
              </w:rPr>
              <w:t xml:space="preserve"> год</w:t>
            </w:r>
          </w:p>
        </w:tc>
      </w:tr>
      <w:tr w:rsidR="001A1347" w:rsidRPr="0072342E" w:rsidTr="006E2E6D">
        <w:trPr>
          <w:trHeight w:val="233"/>
        </w:trPr>
        <w:tc>
          <w:tcPr>
            <w:tcW w:w="2364" w:type="dxa"/>
            <w:vMerge w:val="restart"/>
            <w:vAlign w:val="center"/>
          </w:tcPr>
          <w:p w:rsidR="001A1347" w:rsidRPr="0072342E" w:rsidRDefault="001A1347" w:rsidP="00C51384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342E">
              <w:rPr>
                <w:rFonts w:ascii="Times New Roman" w:hAnsi="Times New Roman"/>
              </w:rPr>
              <w:t xml:space="preserve">Муниципальная программа </w:t>
            </w:r>
            <w:r>
              <w:rPr>
                <w:rFonts w:ascii="Times New Roman" w:hAnsi="Times New Roman"/>
              </w:rPr>
              <w:t xml:space="preserve">Администрации Первоавгустовского сельсовета Дмитриевского района </w:t>
            </w:r>
            <w:r w:rsidRPr="0072342E">
              <w:rPr>
                <w:rFonts w:ascii="Times New Roman" w:hAnsi="Times New Roman"/>
              </w:rPr>
              <w:t xml:space="preserve">Курской области </w:t>
            </w:r>
          </w:p>
        </w:tc>
        <w:tc>
          <w:tcPr>
            <w:tcW w:w="3263" w:type="dxa"/>
            <w:vMerge w:val="restart"/>
            <w:vAlign w:val="center"/>
          </w:tcPr>
          <w:p w:rsidR="001A1347" w:rsidRPr="00AF7265" w:rsidRDefault="001A1347" w:rsidP="006404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Формирование современной городской среды на территории МО «Первоавгустовский сельсовет» Дмитриевского района Курской области на 2018-2022 годы</w:t>
            </w:r>
          </w:p>
        </w:tc>
        <w:tc>
          <w:tcPr>
            <w:tcW w:w="2748" w:type="dxa"/>
          </w:tcPr>
          <w:p w:rsidR="001A1347" w:rsidRPr="0072342E" w:rsidRDefault="001A1347" w:rsidP="00C51384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</w:rPr>
            </w:pPr>
            <w:r w:rsidRPr="0072342E">
              <w:rPr>
                <w:rFonts w:ascii="Times New Roman" w:hAnsi="Times New Roman"/>
              </w:rPr>
              <w:t>всего</w:t>
            </w:r>
          </w:p>
        </w:tc>
        <w:tc>
          <w:tcPr>
            <w:tcW w:w="1030" w:type="dxa"/>
            <w:vAlign w:val="center"/>
          </w:tcPr>
          <w:p w:rsidR="001A1347" w:rsidRPr="007A6E23" w:rsidRDefault="001A1347" w:rsidP="00C513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712,9</w:t>
            </w:r>
          </w:p>
        </w:tc>
        <w:tc>
          <w:tcPr>
            <w:tcW w:w="1030" w:type="dxa"/>
          </w:tcPr>
          <w:p w:rsidR="001A1347" w:rsidRPr="007A6E23" w:rsidRDefault="001A1347" w:rsidP="00C513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30" w:type="dxa"/>
          </w:tcPr>
          <w:p w:rsidR="001A1347" w:rsidRPr="007A6E23" w:rsidRDefault="001A1347" w:rsidP="00C513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30" w:type="dxa"/>
          </w:tcPr>
          <w:p w:rsidR="001A1347" w:rsidRPr="007A6E23" w:rsidRDefault="001A1347" w:rsidP="00C513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30" w:type="dxa"/>
          </w:tcPr>
          <w:p w:rsidR="001A1347" w:rsidRPr="007A6E23" w:rsidRDefault="001A1347" w:rsidP="00C51384">
            <w:pPr>
              <w:jc w:val="center"/>
              <w:rPr>
                <w:rFonts w:ascii="Times New Roman" w:hAnsi="Times New Roman"/>
              </w:rPr>
            </w:pPr>
          </w:p>
        </w:tc>
      </w:tr>
      <w:tr w:rsidR="001A1347" w:rsidRPr="0072342E" w:rsidTr="006E2E6D">
        <w:trPr>
          <w:trHeight w:val="381"/>
        </w:trPr>
        <w:tc>
          <w:tcPr>
            <w:tcW w:w="2364" w:type="dxa"/>
            <w:vMerge/>
          </w:tcPr>
          <w:p w:rsidR="001A1347" w:rsidRPr="0072342E" w:rsidRDefault="001A1347" w:rsidP="00C51384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263" w:type="dxa"/>
            <w:vMerge/>
          </w:tcPr>
          <w:p w:rsidR="001A1347" w:rsidRPr="0072342E" w:rsidRDefault="001A1347" w:rsidP="00C51384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748" w:type="dxa"/>
          </w:tcPr>
          <w:p w:rsidR="001A1347" w:rsidRPr="0072342E" w:rsidRDefault="001A1347" w:rsidP="00C51384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</w:rPr>
            </w:pPr>
            <w:r w:rsidRPr="0072342E">
              <w:rPr>
                <w:rFonts w:ascii="Times New Roman" w:hAnsi="Times New Roman"/>
              </w:rPr>
              <w:t xml:space="preserve">Федеральный </w:t>
            </w:r>
            <w:r>
              <w:rPr>
                <w:rFonts w:ascii="Times New Roman" w:hAnsi="Times New Roman"/>
              </w:rPr>
              <w:t xml:space="preserve"> и областной </w:t>
            </w:r>
            <w:r w:rsidRPr="0072342E">
              <w:rPr>
                <w:rFonts w:ascii="Times New Roman" w:hAnsi="Times New Roman"/>
              </w:rPr>
              <w:t>бюджет</w:t>
            </w:r>
            <w:r>
              <w:rPr>
                <w:rFonts w:ascii="Times New Roman" w:hAnsi="Times New Roman"/>
              </w:rPr>
              <w:t>ы</w:t>
            </w:r>
          </w:p>
        </w:tc>
        <w:tc>
          <w:tcPr>
            <w:tcW w:w="1030" w:type="dxa"/>
            <w:vAlign w:val="center"/>
          </w:tcPr>
          <w:p w:rsidR="001A1347" w:rsidRPr="009A7CF9" w:rsidRDefault="001A1347" w:rsidP="00C5138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641,9</w:t>
            </w:r>
          </w:p>
        </w:tc>
        <w:tc>
          <w:tcPr>
            <w:tcW w:w="1030" w:type="dxa"/>
          </w:tcPr>
          <w:p w:rsidR="001A1347" w:rsidRPr="009A7CF9" w:rsidRDefault="001A1347" w:rsidP="00C5138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30" w:type="dxa"/>
          </w:tcPr>
          <w:p w:rsidR="001A1347" w:rsidRPr="009A7CF9" w:rsidRDefault="001A1347" w:rsidP="00C5138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30" w:type="dxa"/>
          </w:tcPr>
          <w:p w:rsidR="001A1347" w:rsidRPr="009A7CF9" w:rsidRDefault="001A1347" w:rsidP="00C5138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30" w:type="dxa"/>
          </w:tcPr>
          <w:p w:rsidR="001A1347" w:rsidRPr="009A7CF9" w:rsidRDefault="001A1347" w:rsidP="00C5138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1A1347" w:rsidRPr="0072342E" w:rsidTr="006E2E6D">
        <w:trPr>
          <w:trHeight w:val="410"/>
        </w:trPr>
        <w:tc>
          <w:tcPr>
            <w:tcW w:w="2364" w:type="dxa"/>
            <w:vMerge/>
          </w:tcPr>
          <w:p w:rsidR="001A1347" w:rsidRPr="0072342E" w:rsidRDefault="001A1347" w:rsidP="00C51384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263" w:type="dxa"/>
            <w:vMerge/>
          </w:tcPr>
          <w:p w:rsidR="001A1347" w:rsidRPr="0072342E" w:rsidRDefault="001A1347" w:rsidP="00C51384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748" w:type="dxa"/>
          </w:tcPr>
          <w:p w:rsidR="001A1347" w:rsidRPr="0072342E" w:rsidRDefault="001A1347" w:rsidP="00C51384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</w:rPr>
            </w:pPr>
            <w:r w:rsidRPr="0072342E">
              <w:rPr>
                <w:rFonts w:ascii="Times New Roman" w:hAnsi="Times New Roman"/>
              </w:rPr>
              <w:t>Бюджет</w:t>
            </w:r>
            <w:r>
              <w:rPr>
                <w:rFonts w:ascii="Times New Roman" w:hAnsi="Times New Roman"/>
              </w:rPr>
              <w:t xml:space="preserve"> Администрации Первоавгустовского сельсовета Дмитриевского района  Курской области</w:t>
            </w:r>
          </w:p>
        </w:tc>
        <w:tc>
          <w:tcPr>
            <w:tcW w:w="1030" w:type="dxa"/>
          </w:tcPr>
          <w:p w:rsidR="001A1347" w:rsidRDefault="001A1347" w:rsidP="00C51384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1A1347" w:rsidRPr="009A7CF9" w:rsidRDefault="001A1347" w:rsidP="00C5138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71,0</w:t>
            </w:r>
          </w:p>
        </w:tc>
        <w:tc>
          <w:tcPr>
            <w:tcW w:w="1030" w:type="dxa"/>
          </w:tcPr>
          <w:p w:rsidR="001A1347" w:rsidRPr="009A7CF9" w:rsidRDefault="001A1347" w:rsidP="00363FAF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030" w:type="dxa"/>
          </w:tcPr>
          <w:p w:rsidR="001A1347" w:rsidRPr="009A7CF9" w:rsidRDefault="001A1347" w:rsidP="00C5138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30" w:type="dxa"/>
          </w:tcPr>
          <w:p w:rsidR="001A1347" w:rsidRPr="009A7CF9" w:rsidRDefault="001A1347" w:rsidP="00C5138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30" w:type="dxa"/>
          </w:tcPr>
          <w:p w:rsidR="001A1347" w:rsidRPr="009A7CF9" w:rsidRDefault="001A1347" w:rsidP="00C5138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1A1347" w:rsidRPr="0072342E" w:rsidTr="006E2E6D">
        <w:trPr>
          <w:trHeight w:val="398"/>
        </w:trPr>
        <w:tc>
          <w:tcPr>
            <w:tcW w:w="2364" w:type="dxa"/>
            <w:vMerge/>
          </w:tcPr>
          <w:p w:rsidR="001A1347" w:rsidRPr="0072342E" w:rsidRDefault="001A1347" w:rsidP="00C51384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263" w:type="dxa"/>
            <w:vMerge/>
          </w:tcPr>
          <w:p w:rsidR="001A1347" w:rsidRPr="0072342E" w:rsidRDefault="001A1347" w:rsidP="00C51384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748" w:type="dxa"/>
          </w:tcPr>
          <w:p w:rsidR="001A1347" w:rsidRPr="0072342E" w:rsidRDefault="001A1347" w:rsidP="00C51384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</w:rPr>
            </w:pPr>
            <w:r w:rsidRPr="0072342E">
              <w:rPr>
                <w:rFonts w:ascii="Times New Roman" w:hAnsi="Times New Roman"/>
              </w:rPr>
              <w:t>Внебюджетные источники (1)</w:t>
            </w:r>
          </w:p>
        </w:tc>
        <w:tc>
          <w:tcPr>
            <w:tcW w:w="1030" w:type="dxa"/>
            <w:vAlign w:val="center"/>
          </w:tcPr>
          <w:p w:rsidR="001A1347" w:rsidRPr="007A6E23" w:rsidRDefault="001A1347" w:rsidP="00C513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</w:t>
            </w:r>
          </w:p>
        </w:tc>
        <w:tc>
          <w:tcPr>
            <w:tcW w:w="1030" w:type="dxa"/>
          </w:tcPr>
          <w:p w:rsidR="001A1347" w:rsidRPr="007A6E23" w:rsidRDefault="001A1347" w:rsidP="00C513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30" w:type="dxa"/>
          </w:tcPr>
          <w:p w:rsidR="001A1347" w:rsidRPr="007A6E23" w:rsidRDefault="001A1347" w:rsidP="00C513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30" w:type="dxa"/>
          </w:tcPr>
          <w:p w:rsidR="001A1347" w:rsidRPr="007A6E23" w:rsidRDefault="001A1347" w:rsidP="00C5138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30" w:type="dxa"/>
          </w:tcPr>
          <w:p w:rsidR="001A1347" w:rsidRPr="007A6E23" w:rsidRDefault="001A1347" w:rsidP="00C51384">
            <w:pPr>
              <w:jc w:val="center"/>
              <w:rPr>
                <w:rFonts w:ascii="Times New Roman" w:hAnsi="Times New Roman"/>
              </w:rPr>
            </w:pPr>
          </w:p>
        </w:tc>
      </w:tr>
    </w:tbl>
    <w:p w:rsidR="001A1347" w:rsidRPr="0072342E" w:rsidRDefault="001A1347" w:rsidP="00023B75">
      <w:pPr>
        <w:tabs>
          <w:tab w:val="left" w:pos="-3220"/>
        </w:tabs>
        <w:spacing w:after="0" w:line="240" w:lineRule="auto"/>
        <w:rPr>
          <w:rFonts w:ascii="Times New Roman" w:hAnsi="Times New Roman"/>
        </w:rPr>
      </w:pPr>
    </w:p>
    <w:p w:rsidR="001A1347" w:rsidRDefault="001A1347" w:rsidP="00023B75">
      <w:pPr>
        <w:tabs>
          <w:tab w:val="left" w:pos="-3220"/>
        </w:tabs>
        <w:spacing w:after="0" w:line="240" w:lineRule="auto"/>
        <w:rPr>
          <w:rFonts w:ascii="Times New Roman" w:hAnsi="Times New Roman"/>
          <w:sz w:val="18"/>
          <w:szCs w:val="18"/>
        </w:rPr>
      </w:pPr>
      <w:r w:rsidRPr="0072342E">
        <w:rPr>
          <w:rFonts w:ascii="Times New Roman" w:hAnsi="Times New Roman"/>
          <w:sz w:val="18"/>
          <w:szCs w:val="18"/>
        </w:rPr>
        <w:t xml:space="preserve">(1)– здесь и далее в таблице внебюджетные источники – средства предприятий и организаций независимо от их организационно-правовой формы и формы собственности, </w:t>
      </w:r>
      <w:r>
        <w:rPr>
          <w:rFonts w:ascii="Times New Roman" w:hAnsi="Times New Roman"/>
          <w:sz w:val="18"/>
          <w:szCs w:val="18"/>
        </w:rPr>
        <w:t xml:space="preserve">финансовое участие граждан, </w:t>
      </w:r>
      <w:r w:rsidRPr="0072342E">
        <w:rPr>
          <w:rFonts w:ascii="Times New Roman" w:hAnsi="Times New Roman"/>
          <w:sz w:val="18"/>
          <w:szCs w:val="18"/>
        </w:rPr>
        <w:t>прочие источники</w:t>
      </w:r>
    </w:p>
    <w:p w:rsidR="001A1347" w:rsidRDefault="001A1347" w:rsidP="00023B75">
      <w:pPr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br w:type="page"/>
      </w:r>
    </w:p>
    <w:p w:rsidR="001A1347" w:rsidRDefault="001A134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  <w:sectPr w:rsidR="001A1347" w:rsidSect="006E2E6D">
          <w:pgSz w:w="16838" w:h="11906" w:orient="landscape"/>
          <w:pgMar w:top="1701" w:right="567" w:bottom="851" w:left="1134" w:header="709" w:footer="709" w:gutter="0"/>
          <w:cols w:space="708"/>
          <w:docGrid w:linePitch="360"/>
        </w:sectPr>
      </w:pPr>
    </w:p>
    <w:p w:rsidR="001A1347" w:rsidRPr="00185CA9" w:rsidRDefault="001A134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Приложение №5 </w:t>
      </w:r>
      <w:r w:rsidRPr="00185CA9">
        <w:rPr>
          <w:rFonts w:ascii="Times New Roman" w:hAnsi="Times New Roman"/>
          <w:sz w:val="24"/>
          <w:szCs w:val="24"/>
        </w:rPr>
        <w:t xml:space="preserve">к муниципальной программе </w:t>
      </w:r>
      <w:r w:rsidRPr="00185CA9">
        <w:rPr>
          <w:rFonts w:ascii="Times New Roman" w:hAnsi="Times New Roman"/>
          <w:spacing w:val="-2"/>
          <w:sz w:val="24"/>
        </w:rPr>
        <w:t xml:space="preserve">«Формирование современной городской среды на территории МО </w:t>
      </w:r>
      <w:r>
        <w:rPr>
          <w:rFonts w:ascii="Times New Roman" w:hAnsi="Times New Roman"/>
          <w:sz w:val="24"/>
          <w:szCs w:val="28"/>
        </w:rPr>
        <w:t>«Первоавгустовский сельсовет</w:t>
      </w:r>
      <w:r w:rsidRPr="00185CA9">
        <w:rPr>
          <w:rFonts w:ascii="Times New Roman" w:hAnsi="Times New Roman"/>
          <w:sz w:val="24"/>
          <w:szCs w:val="28"/>
        </w:rPr>
        <w:t>»</w:t>
      </w:r>
      <w:r>
        <w:rPr>
          <w:rFonts w:ascii="Times New Roman" w:hAnsi="Times New Roman"/>
          <w:sz w:val="24"/>
          <w:szCs w:val="28"/>
        </w:rPr>
        <w:t xml:space="preserve"> Дмитриевского района </w:t>
      </w:r>
      <w:r w:rsidRPr="00185CA9">
        <w:rPr>
          <w:rFonts w:ascii="Times New Roman" w:hAnsi="Times New Roman"/>
          <w:sz w:val="24"/>
          <w:szCs w:val="28"/>
        </w:rPr>
        <w:t xml:space="preserve"> Курской области </w:t>
      </w:r>
      <w:r w:rsidRPr="00185CA9">
        <w:rPr>
          <w:rFonts w:ascii="Times New Roman" w:hAnsi="Times New Roman"/>
          <w:spacing w:val="-2"/>
          <w:sz w:val="24"/>
        </w:rPr>
        <w:t>на 201</w:t>
      </w:r>
      <w:r>
        <w:rPr>
          <w:rFonts w:ascii="Times New Roman" w:hAnsi="Times New Roman"/>
          <w:spacing w:val="-2"/>
          <w:sz w:val="24"/>
        </w:rPr>
        <w:t>8-2022</w:t>
      </w:r>
      <w:r w:rsidRPr="00185CA9">
        <w:rPr>
          <w:rFonts w:ascii="Times New Roman" w:hAnsi="Times New Roman"/>
          <w:spacing w:val="-2"/>
          <w:sz w:val="24"/>
        </w:rPr>
        <w:t xml:space="preserve"> год</w:t>
      </w:r>
      <w:r>
        <w:rPr>
          <w:rFonts w:ascii="Times New Roman" w:hAnsi="Times New Roman"/>
          <w:spacing w:val="-2"/>
          <w:sz w:val="24"/>
        </w:rPr>
        <w:t>ы»</w:t>
      </w:r>
    </w:p>
    <w:p w:rsidR="001A1347" w:rsidRDefault="001A1347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1A1347" w:rsidRDefault="001A1347" w:rsidP="000D0134">
      <w:pPr>
        <w:spacing w:after="0" w:line="240" w:lineRule="auto"/>
        <w:rPr>
          <w:rFonts w:ascii="Times New Roman" w:hAnsi="Times New Roman"/>
          <w:b/>
        </w:rPr>
      </w:pPr>
    </w:p>
    <w:p w:rsidR="001A1347" w:rsidRDefault="001A1347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1A1347" w:rsidRDefault="001A1347" w:rsidP="00023B75">
      <w:pPr>
        <w:pStyle w:val="ConsPlusNormal"/>
        <w:jc w:val="center"/>
        <w:rPr>
          <w:rFonts w:ascii="Times New Roman" w:hAnsi="Times New Roman"/>
          <w:b/>
          <w:sz w:val="24"/>
          <w:szCs w:val="24"/>
        </w:rPr>
      </w:pPr>
      <w:r w:rsidRPr="0009259D">
        <w:rPr>
          <w:rFonts w:ascii="Times New Roman" w:hAnsi="Times New Roman"/>
          <w:b/>
          <w:sz w:val="24"/>
          <w:szCs w:val="24"/>
        </w:rPr>
        <w:t>Адресный перечень многоквартирных домов,</w:t>
      </w:r>
    </w:p>
    <w:p w:rsidR="001A1347" w:rsidRDefault="001A1347" w:rsidP="00CD6DB0">
      <w:pPr>
        <w:pStyle w:val="ConsPlusNormal"/>
        <w:jc w:val="center"/>
        <w:rPr>
          <w:rFonts w:ascii="Times New Roman" w:hAnsi="Times New Roman"/>
          <w:b/>
          <w:sz w:val="24"/>
          <w:szCs w:val="24"/>
        </w:rPr>
      </w:pPr>
      <w:r w:rsidRPr="0009259D">
        <w:rPr>
          <w:rFonts w:ascii="Times New Roman" w:hAnsi="Times New Roman"/>
          <w:b/>
          <w:sz w:val="24"/>
          <w:szCs w:val="24"/>
        </w:rPr>
        <w:t>дворовые территории которых</w:t>
      </w:r>
      <w:r>
        <w:rPr>
          <w:rFonts w:ascii="Times New Roman" w:hAnsi="Times New Roman"/>
          <w:b/>
          <w:sz w:val="24"/>
          <w:szCs w:val="24"/>
        </w:rPr>
        <w:t>,</w:t>
      </w:r>
      <w:r w:rsidRPr="0009259D">
        <w:rPr>
          <w:rFonts w:ascii="Times New Roman" w:hAnsi="Times New Roman"/>
          <w:b/>
          <w:sz w:val="24"/>
          <w:szCs w:val="24"/>
        </w:rPr>
        <w:t xml:space="preserve"> отобраны и подлежат благоустройству в</w:t>
      </w:r>
    </w:p>
    <w:p w:rsidR="001A1347" w:rsidRDefault="001A1347" w:rsidP="00023B75">
      <w:pPr>
        <w:pStyle w:val="ConsPlusNormal"/>
        <w:jc w:val="center"/>
        <w:rPr>
          <w:rFonts w:ascii="Times New Roman" w:hAnsi="Times New Roman"/>
          <w:b/>
          <w:sz w:val="24"/>
          <w:szCs w:val="24"/>
        </w:rPr>
      </w:pPr>
      <w:r w:rsidRPr="0009259D">
        <w:rPr>
          <w:rFonts w:ascii="Times New Roman" w:hAnsi="Times New Roman"/>
          <w:b/>
          <w:sz w:val="24"/>
          <w:szCs w:val="24"/>
        </w:rPr>
        <w:t xml:space="preserve"> 201</w:t>
      </w:r>
      <w:r>
        <w:rPr>
          <w:rFonts w:ascii="Times New Roman" w:hAnsi="Times New Roman"/>
          <w:b/>
          <w:sz w:val="24"/>
          <w:szCs w:val="24"/>
        </w:rPr>
        <w:t>8-2022</w:t>
      </w:r>
      <w:r w:rsidRPr="0009259D">
        <w:rPr>
          <w:rFonts w:ascii="Times New Roman" w:hAnsi="Times New Roman"/>
          <w:b/>
          <w:sz w:val="24"/>
          <w:szCs w:val="24"/>
        </w:rPr>
        <w:t xml:space="preserve"> год</w:t>
      </w:r>
      <w:r>
        <w:rPr>
          <w:rFonts w:ascii="Times New Roman" w:hAnsi="Times New Roman"/>
          <w:b/>
          <w:sz w:val="24"/>
          <w:szCs w:val="24"/>
        </w:rPr>
        <w:t>ах.</w:t>
      </w:r>
    </w:p>
    <w:p w:rsidR="001A1347" w:rsidRDefault="001A1347" w:rsidP="00023B75">
      <w:pPr>
        <w:pStyle w:val="ConsPlusNormal"/>
        <w:jc w:val="center"/>
        <w:rPr>
          <w:rFonts w:ascii="Times New Roman" w:hAnsi="Times New Roman"/>
          <w:b/>
          <w:sz w:val="24"/>
          <w:szCs w:val="24"/>
        </w:rPr>
      </w:pPr>
    </w:p>
    <w:p w:rsidR="001A1347" w:rsidRDefault="001A1347" w:rsidP="00C906BC">
      <w:pPr>
        <w:pStyle w:val="ConsPlusNormal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2018 год</w:t>
      </w:r>
    </w:p>
    <w:p w:rsidR="001A1347" w:rsidRPr="008D77AD" w:rsidRDefault="001A1347" w:rsidP="00CD6DB0">
      <w:pPr>
        <w:pStyle w:val="ConsPlusNormal"/>
        <w:rPr>
          <w:rFonts w:ascii="Times New Roman" w:hAnsi="Times New Roman"/>
          <w:sz w:val="24"/>
          <w:szCs w:val="24"/>
        </w:rPr>
      </w:pPr>
      <w:r w:rsidRPr="008D77AD">
        <w:rPr>
          <w:rFonts w:ascii="Times New Roman" w:hAnsi="Times New Roman"/>
          <w:sz w:val="24"/>
          <w:szCs w:val="24"/>
        </w:rPr>
        <w:t>1. Курская область, Дмитриевский район, п. Первоавгустовский, ул. Кирова,</w:t>
      </w:r>
      <w:r>
        <w:rPr>
          <w:rFonts w:ascii="Times New Roman" w:hAnsi="Times New Roman"/>
          <w:sz w:val="24"/>
          <w:szCs w:val="24"/>
        </w:rPr>
        <w:t xml:space="preserve"> 1А</w:t>
      </w:r>
    </w:p>
    <w:p w:rsidR="001A1347" w:rsidRPr="0009259D" w:rsidRDefault="001A1347" w:rsidP="00023B75">
      <w:pPr>
        <w:pStyle w:val="ConsPlusNormal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09259D">
        <w:rPr>
          <w:rFonts w:ascii="Times New Roman" w:hAnsi="Times New Roman"/>
          <w:sz w:val="24"/>
          <w:szCs w:val="24"/>
        </w:rPr>
        <w:t xml:space="preserve">. Курская область, </w:t>
      </w:r>
      <w:r>
        <w:rPr>
          <w:rFonts w:ascii="Times New Roman" w:hAnsi="Times New Roman"/>
          <w:sz w:val="24"/>
          <w:szCs w:val="24"/>
        </w:rPr>
        <w:t>Дмитриевский район п. Первоавгустовский, ул. Ватутина, д. 6</w:t>
      </w:r>
    </w:p>
    <w:p w:rsidR="001A1347" w:rsidRPr="0009259D" w:rsidRDefault="001A1347" w:rsidP="00E12DA9">
      <w:pPr>
        <w:pStyle w:val="ConsPlusNormal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Pr="0009259D">
        <w:rPr>
          <w:rFonts w:ascii="Times New Roman" w:hAnsi="Times New Roman"/>
          <w:sz w:val="24"/>
          <w:szCs w:val="24"/>
        </w:rPr>
        <w:t xml:space="preserve">Курская область, </w:t>
      </w:r>
      <w:r>
        <w:rPr>
          <w:rFonts w:ascii="Times New Roman" w:hAnsi="Times New Roman"/>
          <w:sz w:val="24"/>
          <w:szCs w:val="24"/>
        </w:rPr>
        <w:t>Дмитриевский район п. Первоавгустовский, ул. Ватутина, д. 8</w:t>
      </w:r>
    </w:p>
    <w:p w:rsidR="001A1347" w:rsidRDefault="001A1347" w:rsidP="009F53B2">
      <w:pPr>
        <w:pStyle w:val="ConsPlusNormal"/>
        <w:ind w:firstLine="0"/>
        <w:jc w:val="both"/>
        <w:rPr>
          <w:rFonts w:ascii="Times New Roman" w:hAnsi="Times New Roman"/>
          <w:sz w:val="24"/>
          <w:szCs w:val="24"/>
        </w:rPr>
      </w:pPr>
    </w:p>
    <w:p w:rsidR="001A1347" w:rsidRDefault="001A1347" w:rsidP="00C906BC">
      <w:pPr>
        <w:pStyle w:val="ConsPlusNormal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/>
          <w:b/>
          <w:sz w:val="24"/>
          <w:szCs w:val="24"/>
        </w:rPr>
        <w:t>2019 год</w:t>
      </w:r>
    </w:p>
    <w:p w:rsidR="001A1347" w:rsidRPr="005662CB" w:rsidRDefault="001A1347" w:rsidP="00C906BC">
      <w:pPr>
        <w:pStyle w:val="ConsPlusNormal"/>
        <w:jc w:val="both"/>
        <w:rPr>
          <w:rFonts w:ascii="Times New Roman" w:hAnsi="Times New Roman"/>
          <w:sz w:val="24"/>
          <w:szCs w:val="24"/>
        </w:rPr>
      </w:pPr>
      <w:r w:rsidRPr="005662CB">
        <w:rPr>
          <w:rFonts w:ascii="Times New Roman" w:hAnsi="Times New Roman"/>
          <w:sz w:val="24"/>
          <w:szCs w:val="24"/>
        </w:rPr>
        <w:t xml:space="preserve">1. </w:t>
      </w:r>
      <w:r>
        <w:rPr>
          <w:rFonts w:ascii="Times New Roman" w:hAnsi="Times New Roman"/>
          <w:sz w:val="24"/>
          <w:szCs w:val="24"/>
        </w:rPr>
        <w:t>Курская область, Дмитриевский район, п. Первоавгустовский, ул. Ватутина, д. 9</w:t>
      </w:r>
    </w:p>
    <w:p w:rsidR="001A1347" w:rsidRPr="0009259D" w:rsidRDefault="001A1347" w:rsidP="008D77AD">
      <w:pPr>
        <w:pStyle w:val="ConsPlusNormal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09259D">
        <w:rPr>
          <w:rFonts w:ascii="Times New Roman" w:hAnsi="Times New Roman"/>
          <w:sz w:val="24"/>
          <w:szCs w:val="24"/>
        </w:rPr>
        <w:t xml:space="preserve">. Курская область, </w:t>
      </w:r>
      <w:r>
        <w:rPr>
          <w:rFonts w:ascii="Times New Roman" w:hAnsi="Times New Roman"/>
          <w:sz w:val="24"/>
          <w:szCs w:val="24"/>
        </w:rPr>
        <w:t>Дмитриевский район п. Первоавгустовский, ул. Ватутина, д. 10</w:t>
      </w:r>
    </w:p>
    <w:p w:rsidR="001A1347" w:rsidRPr="0009259D" w:rsidRDefault="001A1347" w:rsidP="008D77AD">
      <w:pPr>
        <w:pStyle w:val="ConsPlusNormal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Pr="0009259D">
        <w:rPr>
          <w:rFonts w:ascii="Times New Roman" w:hAnsi="Times New Roman"/>
          <w:sz w:val="24"/>
          <w:szCs w:val="24"/>
        </w:rPr>
        <w:t xml:space="preserve">Курская область, </w:t>
      </w:r>
      <w:r>
        <w:rPr>
          <w:rFonts w:ascii="Times New Roman" w:hAnsi="Times New Roman"/>
          <w:sz w:val="24"/>
          <w:szCs w:val="24"/>
        </w:rPr>
        <w:t>Дмитриевский район п. Первоавгустовский, ул. Ватутина, д. 12</w:t>
      </w:r>
    </w:p>
    <w:p w:rsidR="001A1347" w:rsidRDefault="001A1347" w:rsidP="00C906BC">
      <w:pPr>
        <w:pStyle w:val="ConsPlusNormal"/>
        <w:jc w:val="both"/>
        <w:rPr>
          <w:rFonts w:ascii="Times New Roman" w:hAnsi="Times New Roman"/>
          <w:b/>
          <w:sz w:val="24"/>
          <w:szCs w:val="24"/>
        </w:rPr>
      </w:pPr>
    </w:p>
    <w:p w:rsidR="001A1347" w:rsidRDefault="001A1347" w:rsidP="00C906BC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2020 год</w:t>
      </w:r>
    </w:p>
    <w:p w:rsidR="001A1347" w:rsidRPr="004A1C16" w:rsidRDefault="001A1347" w:rsidP="00C906B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Pr="004A1C16"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 xml:space="preserve"> Курская область, Дмитриевский район, п. Первоавгустовский, ул. Ватутина, д. 13</w:t>
      </w:r>
    </w:p>
    <w:p w:rsidR="001A1347" w:rsidRPr="0009259D" w:rsidRDefault="001A1347" w:rsidP="00C635EA">
      <w:pPr>
        <w:pStyle w:val="ConsPlusNormal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Pr="0009259D">
        <w:rPr>
          <w:rFonts w:ascii="Times New Roman" w:hAnsi="Times New Roman"/>
          <w:sz w:val="24"/>
          <w:szCs w:val="24"/>
        </w:rPr>
        <w:t xml:space="preserve">Курская область, </w:t>
      </w:r>
      <w:r>
        <w:rPr>
          <w:rFonts w:ascii="Times New Roman" w:hAnsi="Times New Roman"/>
          <w:sz w:val="24"/>
          <w:szCs w:val="24"/>
        </w:rPr>
        <w:t>Дмитриевский район п. Первоавгустовский, ул. Ватутина, д. 14</w:t>
      </w:r>
    </w:p>
    <w:p w:rsidR="001A1347" w:rsidRDefault="001A1347" w:rsidP="00C906BC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ab/>
        <w:t>3. Курская область, Дмитриевский район, п. Первоавгустовский, ул. Ватутина, д. 15</w:t>
      </w:r>
    </w:p>
    <w:p w:rsidR="001A1347" w:rsidRDefault="001A1347" w:rsidP="00E330CA">
      <w:pPr>
        <w:rPr>
          <w:rFonts w:ascii="Times New Roman" w:hAnsi="Times New Roman"/>
          <w:b/>
          <w:sz w:val="24"/>
          <w:szCs w:val="24"/>
        </w:rPr>
      </w:pPr>
    </w:p>
    <w:p w:rsidR="001A1347" w:rsidRDefault="001A1347" w:rsidP="00E330CA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2021 год</w:t>
      </w:r>
    </w:p>
    <w:p w:rsidR="001A1347" w:rsidRPr="0009259D" w:rsidRDefault="001A1347" w:rsidP="00AF3902">
      <w:pPr>
        <w:pStyle w:val="ConsPlusNormal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Pr="0009259D">
        <w:rPr>
          <w:rFonts w:ascii="Times New Roman" w:hAnsi="Times New Roman"/>
          <w:sz w:val="24"/>
          <w:szCs w:val="24"/>
        </w:rPr>
        <w:t xml:space="preserve">Курская область, </w:t>
      </w:r>
      <w:r>
        <w:rPr>
          <w:rFonts w:ascii="Times New Roman" w:hAnsi="Times New Roman"/>
          <w:sz w:val="24"/>
          <w:szCs w:val="24"/>
        </w:rPr>
        <w:t>Дмитриевский район п. Первоавгустовский, ул. Ватутина, д. 1</w:t>
      </w:r>
    </w:p>
    <w:p w:rsidR="001A1347" w:rsidRPr="00AF3902" w:rsidRDefault="001A1347" w:rsidP="00E330C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Pr="00AF3902">
        <w:rPr>
          <w:rFonts w:ascii="Times New Roman" w:hAnsi="Times New Roman"/>
          <w:sz w:val="24"/>
          <w:szCs w:val="24"/>
        </w:rPr>
        <w:t xml:space="preserve">2. </w:t>
      </w:r>
      <w:r>
        <w:rPr>
          <w:rFonts w:ascii="Times New Roman" w:hAnsi="Times New Roman"/>
          <w:sz w:val="24"/>
          <w:szCs w:val="24"/>
        </w:rPr>
        <w:t>Курская область, Дмитриевский район, п. Первоавгустовский, ул. Ватутина, д. 5</w:t>
      </w:r>
    </w:p>
    <w:p w:rsidR="001A1347" w:rsidRDefault="001A1347" w:rsidP="00BD20AC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2022 год</w:t>
      </w:r>
    </w:p>
    <w:p w:rsidR="001A1347" w:rsidRPr="0009259D" w:rsidRDefault="001A1347" w:rsidP="008B0156">
      <w:pPr>
        <w:pStyle w:val="ConsPlusNormal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Pr="0009259D">
        <w:rPr>
          <w:rFonts w:ascii="Times New Roman" w:hAnsi="Times New Roman"/>
          <w:sz w:val="24"/>
          <w:szCs w:val="24"/>
        </w:rPr>
        <w:t xml:space="preserve">Курская область, </w:t>
      </w:r>
      <w:r>
        <w:rPr>
          <w:rFonts w:ascii="Times New Roman" w:hAnsi="Times New Roman"/>
          <w:sz w:val="24"/>
          <w:szCs w:val="24"/>
        </w:rPr>
        <w:t>Дмитриевский район п. Первоавгустовский, ул. Победы, д. 1</w:t>
      </w:r>
    </w:p>
    <w:p w:rsidR="001A1347" w:rsidRPr="008B0156" w:rsidRDefault="001A1347" w:rsidP="008B0156">
      <w:pPr>
        <w:pStyle w:val="ConsPlusNormal"/>
        <w:jc w:val="both"/>
        <w:rPr>
          <w:rFonts w:ascii="Times New Roman" w:hAnsi="Times New Roman"/>
          <w:sz w:val="24"/>
          <w:szCs w:val="24"/>
        </w:rPr>
      </w:pPr>
      <w:r>
        <w:t xml:space="preserve">2. </w:t>
      </w:r>
      <w:r w:rsidRPr="0009259D">
        <w:t xml:space="preserve">Курская область, </w:t>
      </w:r>
      <w:r>
        <w:t>Дмитриевский район п. Первоавгустовский, ул. Победы, д. 3</w:t>
      </w:r>
    </w:p>
    <w:p w:rsidR="001A1347" w:rsidRPr="0009259D" w:rsidRDefault="001A1347" w:rsidP="00BD20AC">
      <w:pPr>
        <w:pStyle w:val="ConsPlusNormal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Pr="0009259D">
        <w:rPr>
          <w:rFonts w:ascii="Times New Roman" w:hAnsi="Times New Roman"/>
          <w:sz w:val="24"/>
          <w:szCs w:val="24"/>
        </w:rPr>
        <w:t xml:space="preserve">Курская область, </w:t>
      </w:r>
      <w:r>
        <w:rPr>
          <w:rFonts w:ascii="Times New Roman" w:hAnsi="Times New Roman"/>
          <w:sz w:val="24"/>
          <w:szCs w:val="24"/>
        </w:rPr>
        <w:t>Дмитриевский район п. Первоавгустовский, ул. Победы, д. 5</w:t>
      </w:r>
    </w:p>
    <w:p w:rsidR="001A1347" w:rsidRPr="0009259D" w:rsidRDefault="001A1347" w:rsidP="00BD20AC">
      <w:pPr>
        <w:pStyle w:val="ConsPlusNormal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Pr="0009259D">
        <w:rPr>
          <w:rFonts w:ascii="Times New Roman" w:hAnsi="Times New Roman"/>
          <w:sz w:val="24"/>
          <w:szCs w:val="24"/>
        </w:rPr>
        <w:t xml:space="preserve">Курская область, </w:t>
      </w:r>
      <w:r>
        <w:rPr>
          <w:rFonts w:ascii="Times New Roman" w:hAnsi="Times New Roman"/>
          <w:sz w:val="24"/>
          <w:szCs w:val="24"/>
        </w:rPr>
        <w:t>Дмитриевский район п. Первоавгустовский, ул. Победы, д. 7</w:t>
      </w:r>
    </w:p>
    <w:p w:rsidR="001A1347" w:rsidRDefault="001A1347" w:rsidP="00E9585B">
      <w:pPr>
        <w:rPr>
          <w:rFonts w:ascii="Times New Roman" w:hAnsi="Times New Roman"/>
          <w:sz w:val="24"/>
          <w:szCs w:val="24"/>
          <w:lang w:eastAsia="ru-RU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5812"/>
        <w:rPr>
          <w:rFonts w:ascii="Times New Roman" w:hAnsi="Times New Roman"/>
          <w:sz w:val="24"/>
          <w:szCs w:val="24"/>
        </w:rPr>
      </w:pPr>
    </w:p>
    <w:p w:rsidR="001A1347" w:rsidRDefault="001A1347" w:rsidP="00E9585B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1A1347" w:rsidRDefault="001A1347" w:rsidP="00E9585B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1A1347" w:rsidRDefault="001A1347" w:rsidP="00E9585B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1A1347" w:rsidRPr="00B726A5" w:rsidRDefault="001A1347" w:rsidP="00B726A5">
      <w:pPr>
        <w:widowControl w:val="0"/>
        <w:autoSpaceDE w:val="0"/>
        <w:autoSpaceDN w:val="0"/>
        <w:adjustRightInd w:val="0"/>
        <w:ind w:left="581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Приложение №6 </w:t>
      </w:r>
      <w:r w:rsidRPr="00185CA9">
        <w:rPr>
          <w:rFonts w:ascii="Times New Roman" w:hAnsi="Times New Roman"/>
          <w:sz w:val="24"/>
          <w:szCs w:val="24"/>
        </w:rPr>
        <w:t xml:space="preserve">к муниципальной программе </w:t>
      </w:r>
      <w:r w:rsidRPr="00185CA9">
        <w:rPr>
          <w:rFonts w:ascii="Times New Roman" w:hAnsi="Times New Roman"/>
          <w:spacing w:val="-2"/>
          <w:sz w:val="24"/>
        </w:rPr>
        <w:t xml:space="preserve">«Формирование современной городской среды на территории МО </w:t>
      </w:r>
      <w:r>
        <w:rPr>
          <w:rFonts w:ascii="Times New Roman" w:hAnsi="Times New Roman"/>
          <w:sz w:val="24"/>
          <w:szCs w:val="28"/>
        </w:rPr>
        <w:t>«Первоавгустовский сельсовет</w:t>
      </w:r>
      <w:r w:rsidRPr="00185CA9">
        <w:rPr>
          <w:rFonts w:ascii="Times New Roman" w:hAnsi="Times New Roman"/>
          <w:sz w:val="24"/>
          <w:szCs w:val="28"/>
        </w:rPr>
        <w:t>»</w:t>
      </w:r>
      <w:r>
        <w:rPr>
          <w:rFonts w:ascii="Times New Roman" w:hAnsi="Times New Roman"/>
          <w:sz w:val="24"/>
          <w:szCs w:val="28"/>
        </w:rPr>
        <w:t xml:space="preserve"> Дмитриевского района </w:t>
      </w:r>
      <w:r w:rsidRPr="00185CA9">
        <w:rPr>
          <w:rFonts w:ascii="Times New Roman" w:hAnsi="Times New Roman"/>
          <w:sz w:val="24"/>
          <w:szCs w:val="28"/>
        </w:rPr>
        <w:t xml:space="preserve"> Курской области </w:t>
      </w:r>
      <w:r w:rsidRPr="00185CA9">
        <w:rPr>
          <w:rFonts w:ascii="Times New Roman" w:hAnsi="Times New Roman"/>
          <w:spacing w:val="-2"/>
          <w:sz w:val="24"/>
        </w:rPr>
        <w:t>на</w:t>
      </w:r>
      <w:r>
        <w:rPr>
          <w:rFonts w:ascii="Times New Roman" w:hAnsi="Times New Roman"/>
          <w:spacing w:val="-2"/>
          <w:sz w:val="24"/>
        </w:rPr>
        <w:t xml:space="preserve"> 2018-2022</w:t>
      </w:r>
      <w:r w:rsidRPr="00185CA9">
        <w:rPr>
          <w:rFonts w:ascii="Times New Roman" w:hAnsi="Times New Roman"/>
          <w:spacing w:val="-2"/>
          <w:sz w:val="24"/>
        </w:rPr>
        <w:t xml:space="preserve"> год</w:t>
      </w:r>
      <w:r>
        <w:rPr>
          <w:rFonts w:ascii="Times New Roman" w:hAnsi="Times New Roman"/>
          <w:spacing w:val="-2"/>
          <w:sz w:val="24"/>
        </w:rPr>
        <w:t>ы»</w:t>
      </w:r>
    </w:p>
    <w:p w:rsidR="001A1347" w:rsidRDefault="001A1347" w:rsidP="00023B7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353710">
        <w:rPr>
          <w:rFonts w:ascii="Times New Roman" w:hAnsi="Times New Roman"/>
          <w:b/>
          <w:sz w:val="24"/>
          <w:szCs w:val="24"/>
        </w:rPr>
        <w:t>Перечень общественных территорий,</w:t>
      </w:r>
    </w:p>
    <w:p w:rsidR="001A1347" w:rsidRDefault="001A1347" w:rsidP="00023B7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353710">
        <w:rPr>
          <w:rFonts w:ascii="Times New Roman" w:hAnsi="Times New Roman"/>
          <w:b/>
          <w:sz w:val="24"/>
          <w:szCs w:val="24"/>
        </w:rPr>
        <w:t>подлежащих благоустройству в 201</w:t>
      </w:r>
      <w:r>
        <w:rPr>
          <w:rFonts w:ascii="Times New Roman" w:hAnsi="Times New Roman"/>
          <w:b/>
          <w:sz w:val="24"/>
          <w:szCs w:val="24"/>
        </w:rPr>
        <w:t>8-2022</w:t>
      </w:r>
      <w:r w:rsidRPr="00353710">
        <w:rPr>
          <w:rFonts w:ascii="Times New Roman" w:hAnsi="Times New Roman"/>
          <w:b/>
          <w:sz w:val="24"/>
          <w:szCs w:val="24"/>
        </w:rPr>
        <w:t xml:space="preserve"> год</w:t>
      </w:r>
      <w:r>
        <w:rPr>
          <w:rFonts w:ascii="Times New Roman" w:hAnsi="Times New Roman"/>
          <w:b/>
          <w:sz w:val="24"/>
          <w:szCs w:val="24"/>
        </w:rPr>
        <w:t>ах</w:t>
      </w:r>
      <w:r w:rsidRPr="00353710">
        <w:rPr>
          <w:rFonts w:ascii="Times New Roman" w:hAnsi="Times New Roman"/>
          <w:b/>
          <w:sz w:val="24"/>
          <w:szCs w:val="24"/>
        </w:rPr>
        <w:t>,</w:t>
      </w:r>
    </w:p>
    <w:p w:rsidR="001A1347" w:rsidRDefault="001A1347" w:rsidP="00023B7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353710">
        <w:rPr>
          <w:rFonts w:ascii="Times New Roman" w:hAnsi="Times New Roman"/>
          <w:b/>
          <w:sz w:val="24"/>
          <w:szCs w:val="24"/>
        </w:rPr>
        <w:t>с перечнем видов работ, планируемых к выполнению</w:t>
      </w:r>
    </w:p>
    <w:p w:rsidR="001A1347" w:rsidRPr="00353710" w:rsidRDefault="001A1347" w:rsidP="00023B7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4"/>
          <w:szCs w:val="24"/>
        </w:rPr>
      </w:pPr>
    </w:p>
    <w:p w:rsidR="001A1347" w:rsidRDefault="001A1347" w:rsidP="00B726A5">
      <w:pPr>
        <w:pStyle w:val="ConsPlusNormal"/>
        <w:ind w:firstLine="0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73"/>
        <w:gridCol w:w="3425"/>
        <w:gridCol w:w="2420"/>
        <w:gridCol w:w="2565"/>
      </w:tblGrid>
      <w:tr w:rsidR="001A1347" w:rsidTr="002A334D">
        <w:trPr>
          <w:trHeight w:val="1116"/>
        </w:trPr>
        <w:tc>
          <w:tcPr>
            <w:tcW w:w="973" w:type="dxa"/>
          </w:tcPr>
          <w:p w:rsidR="001A1347" w:rsidRPr="007D73DC" w:rsidRDefault="001A1347" w:rsidP="004C0FE7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73DC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3425" w:type="dxa"/>
          </w:tcPr>
          <w:p w:rsidR="001A1347" w:rsidRPr="007D73DC" w:rsidRDefault="001A1347" w:rsidP="004C0FE7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D73DC">
              <w:rPr>
                <w:rFonts w:ascii="Times New Roman" w:hAnsi="Times New Roman"/>
                <w:sz w:val="24"/>
                <w:szCs w:val="24"/>
              </w:rPr>
              <w:t>Перечень общественных территорий, иных мероприятий по благоустройству</w:t>
            </w:r>
          </w:p>
        </w:tc>
        <w:tc>
          <w:tcPr>
            <w:tcW w:w="2420" w:type="dxa"/>
          </w:tcPr>
          <w:p w:rsidR="001A1347" w:rsidRPr="007D73DC" w:rsidRDefault="001A1347" w:rsidP="004C0FE7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D73DC">
              <w:rPr>
                <w:rFonts w:ascii="Times New Roman" w:hAnsi="Times New Roman"/>
                <w:sz w:val="24"/>
                <w:szCs w:val="24"/>
              </w:rPr>
              <w:t>Адрес (местоположение) общественной территории</w:t>
            </w:r>
          </w:p>
        </w:tc>
        <w:tc>
          <w:tcPr>
            <w:tcW w:w="2565" w:type="dxa"/>
          </w:tcPr>
          <w:p w:rsidR="001A1347" w:rsidRPr="007D73DC" w:rsidRDefault="001A1347" w:rsidP="004C0FE7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D73DC">
              <w:rPr>
                <w:rFonts w:ascii="Times New Roman" w:hAnsi="Times New Roman"/>
                <w:sz w:val="24"/>
                <w:szCs w:val="24"/>
              </w:rPr>
              <w:t>Перечень видов работ, планируемых к размещению</w:t>
            </w:r>
          </w:p>
        </w:tc>
      </w:tr>
      <w:tr w:rsidR="001A1347" w:rsidTr="002A334D">
        <w:trPr>
          <w:trHeight w:val="275"/>
        </w:trPr>
        <w:tc>
          <w:tcPr>
            <w:tcW w:w="973" w:type="dxa"/>
          </w:tcPr>
          <w:p w:rsidR="001A1347" w:rsidRPr="007D73DC" w:rsidRDefault="001A1347" w:rsidP="004C0FE7">
            <w:pPr>
              <w:pStyle w:val="ConsPlusNormal"/>
              <w:widowControl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5" w:type="dxa"/>
          </w:tcPr>
          <w:p w:rsidR="001A1347" w:rsidRPr="007D73DC" w:rsidRDefault="001A1347" w:rsidP="004C0FE7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Строительство пешеходной дорожки</w:t>
            </w:r>
          </w:p>
        </w:tc>
        <w:tc>
          <w:tcPr>
            <w:tcW w:w="2420" w:type="dxa"/>
          </w:tcPr>
          <w:p w:rsidR="001A1347" w:rsidRPr="007D73DC" w:rsidRDefault="001A1347" w:rsidP="00F23F87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Красная площадь</w:t>
            </w:r>
          </w:p>
        </w:tc>
        <w:tc>
          <w:tcPr>
            <w:tcW w:w="2565" w:type="dxa"/>
          </w:tcPr>
          <w:p w:rsidR="001A1347" w:rsidRPr="007D73DC" w:rsidRDefault="001A1347" w:rsidP="00F23F87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восстановление асфальтобетонного покрытия</w:t>
            </w:r>
          </w:p>
        </w:tc>
      </w:tr>
      <w:tr w:rsidR="001A1347" w:rsidTr="002A334D">
        <w:trPr>
          <w:trHeight w:val="275"/>
        </w:trPr>
        <w:tc>
          <w:tcPr>
            <w:tcW w:w="973" w:type="dxa"/>
          </w:tcPr>
          <w:p w:rsidR="001A1347" w:rsidRPr="007D73DC" w:rsidRDefault="001A1347" w:rsidP="004C0FE7">
            <w:pPr>
              <w:pStyle w:val="ConsPlusNormal"/>
              <w:widowControl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5" w:type="dxa"/>
          </w:tcPr>
          <w:p w:rsidR="001A1347" w:rsidRDefault="001A1347" w:rsidP="004C0FE7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Реконструкция стадиона</w:t>
            </w:r>
          </w:p>
        </w:tc>
        <w:tc>
          <w:tcPr>
            <w:tcW w:w="2420" w:type="dxa"/>
          </w:tcPr>
          <w:p w:rsidR="001A1347" w:rsidRDefault="001A1347" w:rsidP="00F23F87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Красная площадь</w:t>
            </w:r>
          </w:p>
        </w:tc>
        <w:tc>
          <w:tcPr>
            <w:tcW w:w="2565" w:type="dxa"/>
          </w:tcPr>
          <w:p w:rsidR="001A1347" w:rsidRDefault="001A1347" w:rsidP="00F23F87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Установка скамеек, ограждение, урн</w:t>
            </w:r>
          </w:p>
        </w:tc>
      </w:tr>
      <w:tr w:rsidR="001A1347" w:rsidTr="002A334D">
        <w:trPr>
          <w:trHeight w:val="275"/>
        </w:trPr>
        <w:tc>
          <w:tcPr>
            <w:tcW w:w="973" w:type="dxa"/>
          </w:tcPr>
          <w:p w:rsidR="001A1347" w:rsidRPr="007D73DC" w:rsidRDefault="001A1347" w:rsidP="004C0FE7">
            <w:pPr>
              <w:pStyle w:val="ConsPlusNormal"/>
              <w:widowControl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5" w:type="dxa"/>
          </w:tcPr>
          <w:p w:rsidR="001A1347" w:rsidRDefault="001A1347" w:rsidP="004C0FE7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Благоустройство детской площадки</w:t>
            </w:r>
          </w:p>
        </w:tc>
        <w:tc>
          <w:tcPr>
            <w:tcW w:w="2420" w:type="dxa"/>
          </w:tcPr>
          <w:p w:rsidR="001A1347" w:rsidRDefault="001A1347" w:rsidP="00F23F87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Красная площадь</w:t>
            </w:r>
          </w:p>
        </w:tc>
        <w:tc>
          <w:tcPr>
            <w:tcW w:w="2565" w:type="dxa"/>
          </w:tcPr>
          <w:p w:rsidR="001A1347" w:rsidRDefault="001A1347" w:rsidP="00F23F87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Установка детской площадки (горка, песочница, качели), ограждение, урн для мусора</w:t>
            </w:r>
          </w:p>
        </w:tc>
      </w:tr>
      <w:tr w:rsidR="001A1347" w:rsidTr="002A334D">
        <w:trPr>
          <w:trHeight w:val="275"/>
        </w:trPr>
        <w:tc>
          <w:tcPr>
            <w:tcW w:w="973" w:type="dxa"/>
          </w:tcPr>
          <w:p w:rsidR="001A1347" w:rsidRPr="007D73DC" w:rsidRDefault="001A1347" w:rsidP="004C0FE7">
            <w:pPr>
              <w:pStyle w:val="ConsPlusNormal"/>
              <w:widowControl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5" w:type="dxa"/>
          </w:tcPr>
          <w:p w:rsidR="001A1347" w:rsidRDefault="001A1347" w:rsidP="004C0FE7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Строительство пешеходной дорожки</w:t>
            </w:r>
          </w:p>
        </w:tc>
        <w:tc>
          <w:tcPr>
            <w:tcW w:w="2420" w:type="dxa"/>
          </w:tcPr>
          <w:p w:rsidR="001A1347" w:rsidRDefault="001A1347" w:rsidP="00F23F87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Черняховского</w:t>
            </w:r>
          </w:p>
        </w:tc>
        <w:tc>
          <w:tcPr>
            <w:tcW w:w="2565" w:type="dxa"/>
          </w:tcPr>
          <w:p w:rsidR="001A1347" w:rsidRDefault="001A1347" w:rsidP="003C78D2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Восстановление асфальтобетонного покрытия</w:t>
            </w:r>
          </w:p>
        </w:tc>
      </w:tr>
      <w:tr w:rsidR="001A1347" w:rsidTr="002A334D">
        <w:trPr>
          <w:trHeight w:val="275"/>
        </w:trPr>
        <w:tc>
          <w:tcPr>
            <w:tcW w:w="973" w:type="dxa"/>
          </w:tcPr>
          <w:p w:rsidR="001A1347" w:rsidRPr="007D73DC" w:rsidRDefault="001A1347" w:rsidP="004C0FE7">
            <w:pPr>
              <w:pStyle w:val="ConsPlusNormal"/>
              <w:widowControl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5" w:type="dxa"/>
          </w:tcPr>
          <w:p w:rsidR="001A1347" w:rsidRDefault="001A1347" w:rsidP="004C0FE7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Строительство пешеходной дорожки</w:t>
            </w:r>
          </w:p>
        </w:tc>
        <w:tc>
          <w:tcPr>
            <w:tcW w:w="2420" w:type="dxa"/>
          </w:tcPr>
          <w:p w:rsidR="001A1347" w:rsidRDefault="001A1347" w:rsidP="00F23F87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Пионерская</w:t>
            </w:r>
          </w:p>
        </w:tc>
        <w:tc>
          <w:tcPr>
            <w:tcW w:w="2565" w:type="dxa"/>
          </w:tcPr>
          <w:p w:rsidR="001A1347" w:rsidRDefault="001A1347" w:rsidP="003C78D2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Восстановление асфальтобетонного покрытия</w:t>
            </w:r>
          </w:p>
        </w:tc>
      </w:tr>
      <w:tr w:rsidR="001A1347" w:rsidTr="002A334D">
        <w:trPr>
          <w:trHeight w:val="275"/>
        </w:trPr>
        <w:tc>
          <w:tcPr>
            <w:tcW w:w="973" w:type="dxa"/>
          </w:tcPr>
          <w:p w:rsidR="001A1347" w:rsidRPr="007D73DC" w:rsidRDefault="001A1347" w:rsidP="004C0FE7">
            <w:pPr>
              <w:pStyle w:val="ConsPlusNormal"/>
              <w:widowControl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5" w:type="dxa"/>
          </w:tcPr>
          <w:p w:rsidR="001A1347" w:rsidRDefault="001A1347" w:rsidP="004C0FE7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Благоустройство парка Славы</w:t>
            </w:r>
          </w:p>
        </w:tc>
        <w:tc>
          <w:tcPr>
            <w:tcW w:w="2420" w:type="dxa"/>
          </w:tcPr>
          <w:p w:rsidR="001A1347" w:rsidRDefault="001A1347" w:rsidP="00F23F87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Кирова</w:t>
            </w:r>
          </w:p>
        </w:tc>
        <w:tc>
          <w:tcPr>
            <w:tcW w:w="2565" w:type="dxa"/>
          </w:tcPr>
          <w:p w:rsidR="001A1347" w:rsidRDefault="001A1347" w:rsidP="003C78D2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Строительство пешеходной дорожки, асфальтирование площадки, тротуара. Установка скамеек, урн для мусора</w:t>
            </w:r>
          </w:p>
        </w:tc>
      </w:tr>
      <w:tr w:rsidR="001A1347" w:rsidTr="002A334D">
        <w:trPr>
          <w:trHeight w:val="275"/>
        </w:trPr>
        <w:tc>
          <w:tcPr>
            <w:tcW w:w="973" w:type="dxa"/>
          </w:tcPr>
          <w:p w:rsidR="001A1347" w:rsidRPr="007D73DC" w:rsidRDefault="001A1347" w:rsidP="004C0FE7">
            <w:pPr>
              <w:pStyle w:val="ConsPlusNormal"/>
              <w:widowControl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5" w:type="dxa"/>
          </w:tcPr>
          <w:p w:rsidR="001A1347" w:rsidRDefault="001A1347" w:rsidP="004C0FE7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Благоустройство парка Славы (объекты культурного наследия)</w:t>
            </w:r>
          </w:p>
        </w:tc>
        <w:tc>
          <w:tcPr>
            <w:tcW w:w="2420" w:type="dxa"/>
          </w:tcPr>
          <w:p w:rsidR="001A1347" w:rsidRDefault="001A1347" w:rsidP="00F23F87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Кирова</w:t>
            </w:r>
          </w:p>
        </w:tc>
        <w:tc>
          <w:tcPr>
            <w:tcW w:w="2565" w:type="dxa"/>
          </w:tcPr>
          <w:p w:rsidR="001A1347" w:rsidRDefault="001A1347" w:rsidP="003C78D2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Замена ограждения, Ремонт:</w:t>
            </w:r>
          </w:p>
          <w:p w:rsidR="001A1347" w:rsidRDefault="001A1347" w:rsidP="003C78D2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-«Братская могила воинов Советской Армии, погибших в марте 1941 года»;</w:t>
            </w:r>
          </w:p>
          <w:p w:rsidR="001A1347" w:rsidRDefault="001A1347" w:rsidP="003C78D2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«Могила партизанки – разведчицы Терещенко Веры Михайловны»;</w:t>
            </w:r>
          </w:p>
          <w:p w:rsidR="001A1347" w:rsidRDefault="001A1347" w:rsidP="003C78D2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«Обелиск на могиле участника гражданской войны, погибшего в 1919 г.»</w:t>
            </w:r>
          </w:p>
        </w:tc>
      </w:tr>
      <w:tr w:rsidR="001A1347" w:rsidTr="002A334D">
        <w:trPr>
          <w:trHeight w:val="275"/>
        </w:trPr>
        <w:tc>
          <w:tcPr>
            <w:tcW w:w="973" w:type="dxa"/>
          </w:tcPr>
          <w:p w:rsidR="001A1347" w:rsidRPr="007D73DC" w:rsidRDefault="001A1347" w:rsidP="004C0FE7">
            <w:pPr>
              <w:pStyle w:val="ConsPlusNormal"/>
              <w:widowControl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5" w:type="dxa"/>
          </w:tcPr>
          <w:p w:rsidR="001A1347" w:rsidRDefault="001A1347" w:rsidP="004C0FE7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Благоустройство лестницы в парке Славы</w:t>
            </w:r>
          </w:p>
        </w:tc>
        <w:tc>
          <w:tcPr>
            <w:tcW w:w="2420" w:type="dxa"/>
          </w:tcPr>
          <w:p w:rsidR="001A1347" w:rsidRDefault="001A1347" w:rsidP="00F23F87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Кирова</w:t>
            </w:r>
          </w:p>
        </w:tc>
        <w:tc>
          <w:tcPr>
            <w:tcW w:w="2565" w:type="dxa"/>
          </w:tcPr>
          <w:p w:rsidR="001A1347" w:rsidRDefault="001A1347" w:rsidP="003C78D2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Ремонт лестницы </w:t>
            </w:r>
          </w:p>
        </w:tc>
      </w:tr>
      <w:tr w:rsidR="001A1347" w:rsidTr="002A334D">
        <w:trPr>
          <w:trHeight w:val="275"/>
        </w:trPr>
        <w:tc>
          <w:tcPr>
            <w:tcW w:w="973" w:type="dxa"/>
          </w:tcPr>
          <w:p w:rsidR="001A1347" w:rsidRPr="007D73DC" w:rsidRDefault="001A1347" w:rsidP="004C0FE7">
            <w:pPr>
              <w:pStyle w:val="ConsPlusNormal"/>
              <w:widowControl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5" w:type="dxa"/>
          </w:tcPr>
          <w:p w:rsidR="001A1347" w:rsidRDefault="001A1347" w:rsidP="004C0FE7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Строительство пешеходной дорожки</w:t>
            </w:r>
          </w:p>
        </w:tc>
        <w:tc>
          <w:tcPr>
            <w:tcW w:w="2420" w:type="dxa"/>
          </w:tcPr>
          <w:p w:rsidR="001A1347" w:rsidRDefault="001A1347" w:rsidP="00F23F87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Рабочая</w:t>
            </w:r>
          </w:p>
        </w:tc>
        <w:tc>
          <w:tcPr>
            <w:tcW w:w="2565" w:type="dxa"/>
          </w:tcPr>
          <w:p w:rsidR="001A1347" w:rsidRDefault="001A1347" w:rsidP="003C78D2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Восстановление асфальтобетонного покрытия</w:t>
            </w:r>
          </w:p>
        </w:tc>
      </w:tr>
      <w:tr w:rsidR="001A1347" w:rsidTr="002A334D">
        <w:trPr>
          <w:trHeight w:val="275"/>
        </w:trPr>
        <w:tc>
          <w:tcPr>
            <w:tcW w:w="973" w:type="dxa"/>
          </w:tcPr>
          <w:p w:rsidR="001A1347" w:rsidRPr="007D73DC" w:rsidRDefault="001A1347" w:rsidP="004C0FE7">
            <w:pPr>
              <w:pStyle w:val="ConsPlusNormal"/>
              <w:widowControl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5" w:type="dxa"/>
          </w:tcPr>
          <w:p w:rsidR="001A1347" w:rsidRDefault="001A1347" w:rsidP="004C0FE7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Благоустройство парка в района ТЭЦ</w:t>
            </w:r>
          </w:p>
        </w:tc>
        <w:tc>
          <w:tcPr>
            <w:tcW w:w="2420" w:type="dxa"/>
          </w:tcPr>
          <w:p w:rsidR="001A1347" w:rsidRDefault="001A1347" w:rsidP="00F23F87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Рабочая</w:t>
            </w:r>
          </w:p>
        </w:tc>
        <w:tc>
          <w:tcPr>
            <w:tcW w:w="2565" w:type="dxa"/>
          </w:tcPr>
          <w:p w:rsidR="001A1347" w:rsidRDefault="001A1347" w:rsidP="003C78D2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Строительство пешеходной дорожки, установка детской площадки (горка, песочница, качели), ограждение, скамейки, урн для мусора</w:t>
            </w:r>
          </w:p>
        </w:tc>
      </w:tr>
      <w:tr w:rsidR="001A1347" w:rsidTr="002A334D">
        <w:trPr>
          <w:trHeight w:val="275"/>
        </w:trPr>
        <w:tc>
          <w:tcPr>
            <w:tcW w:w="973" w:type="dxa"/>
          </w:tcPr>
          <w:p w:rsidR="001A1347" w:rsidRPr="007D73DC" w:rsidRDefault="001A1347" w:rsidP="004C0FE7">
            <w:pPr>
              <w:pStyle w:val="ConsPlusNormal"/>
              <w:widowControl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5" w:type="dxa"/>
          </w:tcPr>
          <w:p w:rsidR="001A1347" w:rsidRDefault="001A1347" w:rsidP="004C0FE7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Благоустройство территории около ЦСДК п. Первоавгустовский</w:t>
            </w:r>
          </w:p>
        </w:tc>
        <w:tc>
          <w:tcPr>
            <w:tcW w:w="2420" w:type="dxa"/>
          </w:tcPr>
          <w:p w:rsidR="001A1347" w:rsidRDefault="001A1347" w:rsidP="00F23F87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Рабочая, д.9</w:t>
            </w:r>
          </w:p>
        </w:tc>
        <w:tc>
          <w:tcPr>
            <w:tcW w:w="2565" w:type="dxa"/>
          </w:tcPr>
          <w:p w:rsidR="001A1347" w:rsidRDefault="001A1347" w:rsidP="003C78D2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Замена ограждения, строительство пешеходной дорожки,  Строительство фонтана, установка детской площадки (качели, песочница, горка), установка скамеек, урн для мусора</w:t>
            </w:r>
          </w:p>
        </w:tc>
      </w:tr>
      <w:tr w:rsidR="001A1347" w:rsidTr="002A334D">
        <w:trPr>
          <w:trHeight w:val="275"/>
        </w:trPr>
        <w:tc>
          <w:tcPr>
            <w:tcW w:w="973" w:type="dxa"/>
          </w:tcPr>
          <w:p w:rsidR="001A1347" w:rsidRPr="007D73DC" w:rsidRDefault="001A1347" w:rsidP="004C0FE7">
            <w:pPr>
              <w:pStyle w:val="ConsPlusNormal"/>
              <w:widowControl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5" w:type="dxa"/>
          </w:tcPr>
          <w:p w:rsidR="001A1347" w:rsidRDefault="001A1347" w:rsidP="004C0FE7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строительство пешеходной дорожки</w:t>
            </w:r>
          </w:p>
        </w:tc>
        <w:tc>
          <w:tcPr>
            <w:tcW w:w="2420" w:type="dxa"/>
          </w:tcPr>
          <w:p w:rsidR="001A1347" w:rsidRDefault="001A1347" w:rsidP="00F23F87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Ленина</w:t>
            </w:r>
          </w:p>
        </w:tc>
        <w:tc>
          <w:tcPr>
            <w:tcW w:w="2565" w:type="dxa"/>
          </w:tcPr>
          <w:p w:rsidR="001A1347" w:rsidRDefault="001A1347" w:rsidP="003C78D2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Восстановление асфальтобетонного покрытия</w:t>
            </w:r>
          </w:p>
        </w:tc>
      </w:tr>
      <w:tr w:rsidR="001A1347" w:rsidTr="002A334D">
        <w:trPr>
          <w:trHeight w:val="275"/>
        </w:trPr>
        <w:tc>
          <w:tcPr>
            <w:tcW w:w="973" w:type="dxa"/>
          </w:tcPr>
          <w:p w:rsidR="001A1347" w:rsidRPr="007D73DC" w:rsidRDefault="001A1347" w:rsidP="004C0FE7">
            <w:pPr>
              <w:pStyle w:val="ConsPlusNormal"/>
              <w:widowControl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5" w:type="dxa"/>
          </w:tcPr>
          <w:p w:rsidR="001A1347" w:rsidRDefault="001A1347" w:rsidP="004C0FE7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Строительство сквера</w:t>
            </w:r>
          </w:p>
        </w:tc>
        <w:tc>
          <w:tcPr>
            <w:tcW w:w="2420" w:type="dxa"/>
          </w:tcPr>
          <w:p w:rsidR="001A1347" w:rsidRDefault="001A1347" w:rsidP="00F23F87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Ленина</w:t>
            </w:r>
          </w:p>
        </w:tc>
        <w:tc>
          <w:tcPr>
            <w:tcW w:w="2565" w:type="dxa"/>
          </w:tcPr>
          <w:p w:rsidR="001A1347" w:rsidRDefault="001A1347" w:rsidP="003C78D2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Строительство асфальтобетонной площадки. Установка: скамеек, ЛЭП, светильников, урн для мусора</w:t>
            </w:r>
          </w:p>
        </w:tc>
      </w:tr>
      <w:tr w:rsidR="001A1347" w:rsidTr="002A334D">
        <w:trPr>
          <w:trHeight w:val="275"/>
        </w:trPr>
        <w:tc>
          <w:tcPr>
            <w:tcW w:w="973" w:type="dxa"/>
          </w:tcPr>
          <w:p w:rsidR="001A1347" w:rsidRPr="007D73DC" w:rsidRDefault="001A1347" w:rsidP="004C0FE7">
            <w:pPr>
              <w:pStyle w:val="ConsPlusNormal"/>
              <w:widowControl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5" w:type="dxa"/>
          </w:tcPr>
          <w:p w:rsidR="001A1347" w:rsidRDefault="001A1347" w:rsidP="004C0FE7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Строительство рекреационной зоны отдыха в районе искусственного водоёма</w:t>
            </w:r>
          </w:p>
        </w:tc>
        <w:tc>
          <w:tcPr>
            <w:tcW w:w="2420" w:type="dxa"/>
          </w:tcPr>
          <w:p w:rsidR="001A1347" w:rsidRDefault="001A1347" w:rsidP="00F23F87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Расположенное в центральной части п. Первоавгустовский</w:t>
            </w:r>
          </w:p>
        </w:tc>
        <w:tc>
          <w:tcPr>
            <w:tcW w:w="2565" w:type="dxa"/>
          </w:tcPr>
          <w:p w:rsidR="001A1347" w:rsidRDefault="001A1347" w:rsidP="003C78D2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Строительство пешеходной дорожки, площадки асфальтобетонной, мероприятия по оборудованию пляжа</w:t>
            </w:r>
          </w:p>
        </w:tc>
      </w:tr>
      <w:tr w:rsidR="001A1347" w:rsidTr="002A334D">
        <w:trPr>
          <w:trHeight w:val="275"/>
        </w:trPr>
        <w:tc>
          <w:tcPr>
            <w:tcW w:w="973" w:type="dxa"/>
          </w:tcPr>
          <w:p w:rsidR="001A1347" w:rsidRPr="007D73DC" w:rsidRDefault="001A1347" w:rsidP="004C0FE7">
            <w:pPr>
              <w:pStyle w:val="ConsPlusNormal"/>
              <w:widowControl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5" w:type="dxa"/>
          </w:tcPr>
          <w:p w:rsidR="001A1347" w:rsidRDefault="001A1347" w:rsidP="004C0FE7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Благоустройство кладбища</w:t>
            </w:r>
          </w:p>
        </w:tc>
        <w:tc>
          <w:tcPr>
            <w:tcW w:w="2420" w:type="dxa"/>
          </w:tcPr>
          <w:p w:rsidR="001A1347" w:rsidRDefault="001A1347" w:rsidP="00F23F87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Черняховского</w:t>
            </w:r>
          </w:p>
        </w:tc>
        <w:tc>
          <w:tcPr>
            <w:tcW w:w="2565" w:type="dxa"/>
          </w:tcPr>
          <w:p w:rsidR="001A1347" w:rsidRDefault="001A1347" w:rsidP="003C78D2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Строительство асфальтобетонного подъезда к кладбищу, замена ограждения, ликвидация стихийных свалок, вырубка аварийных деревьев</w:t>
            </w:r>
          </w:p>
        </w:tc>
      </w:tr>
      <w:tr w:rsidR="001A1347" w:rsidTr="002A334D">
        <w:trPr>
          <w:trHeight w:val="275"/>
        </w:trPr>
        <w:tc>
          <w:tcPr>
            <w:tcW w:w="973" w:type="dxa"/>
          </w:tcPr>
          <w:p w:rsidR="001A1347" w:rsidRPr="007D73DC" w:rsidRDefault="001A1347" w:rsidP="004C0FE7">
            <w:pPr>
              <w:pStyle w:val="ConsPlusNormal"/>
              <w:widowControl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5" w:type="dxa"/>
          </w:tcPr>
          <w:p w:rsidR="001A1347" w:rsidRDefault="001A1347" w:rsidP="004C0FE7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Благоустройство кладбища</w:t>
            </w:r>
          </w:p>
        </w:tc>
        <w:tc>
          <w:tcPr>
            <w:tcW w:w="2420" w:type="dxa"/>
          </w:tcPr>
          <w:p w:rsidR="001A1347" w:rsidRDefault="001A1347" w:rsidP="00F23F87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Майская</w:t>
            </w:r>
          </w:p>
        </w:tc>
        <w:tc>
          <w:tcPr>
            <w:tcW w:w="2565" w:type="dxa"/>
          </w:tcPr>
          <w:p w:rsidR="001A1347" w:rsidRDefault="001A1347" w:rsidP="003C78D2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Строительство асфальтобетонного подъезда к кладбищу, замена ограждения, ликвидация стихийных свалок, вырубка аварийных деревьев</w:t>
            </w:r>
          </w:p>
        </w:tc>
      </w:tr>
      <w:tr w:rsidR="001A1347" w:rsidTr="002A334D">
        <w:trPr>
          <w:trHeight w:val="275"/>
        </w:trPr>
        <w:tc>
          <w:tcPr>
            <w:tcW w:w="973" w:type="dxa"/>
          </w:tcPr>
          <w:p w:rsidR="001A1347" w:rsidRPr="007D73DC" w:rsidRDefault="001A1347" w:rsidP="004C0FE7">
            <w:pPr>
              <w:pStyle w:val="ConsPlusNormal"/>
              <w:widowControl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5" w:type="dxa"/>
          </w:tcPr>
          <w:p w:rsidR="001A1347" w:rsidRDefault="001A1347" w:rsidP="004C0FE7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Строительство пешеходной дорожки</w:t>
            </w:r>
          </w:p>
        </w:tc>
        <w:tc>
          <w:tcPr>
            <w:tcW w:w="2420" w:type="dxa"/>
          </w:tcPr>
          <w:p w:rsidR="001A1347" w:rsidRDefault="001A1347" w:rsidP="00F23F87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улицы: Майская, Октябрьская, Мичурина, Овражная, Набережная, Красная, Пролетарская, В.Терещенко, Калинина, Комсомольская, С. Баландина</w:t>
            </w:r>
          </w:p>
        </w:tc>
        <w:tc>
          <w:tcPr>
            <w:tcW w:w="2565" w:type="dxa"/>
          </w:tcPr>
          <w:p w:rsidR="001A1347" w:rsidRDefault="001A1347" w:rsidP="003C78D2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Строительство асфальтобетонного покрытия</w:t>
            </w:r>
          </w:p>
        </w:tc>
      </w:tr>
      <w:tr w:rsidR="001A1347" w:rsidTr="002A334D">
        <w:trPr>
          <w:trHeight w:val="275"/>
        </w:trPr>
        <w:tc>
          <w:tcPr>
            <w:tcW w:w="973" w:type="dxa"/>
          </w:tcPr>
          <w:p w:rsidR="001A1347" w:rsidRPr="007D73DC" w:rsidRDefault="001A1347" w:rsidP="004C0FE7">
            <w:pPr>
              <w:pStyle w:val="ConsPlusNormal"/>
              <w:widowControl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5" w:type="dxa"/>
          </w:tcPr>
          <w:p w:rsidR="001A1347" w:rsidRDefault="001A1347" w:rsidP="004C0FE7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Благоустройство детской площадки</w:t>
            </w:r>
          </w:p>
        </w:tc>
        <w:tc>
          <w:tcPr>
            <w:tcW w:w="2420" w:type="dxa"/>
          </w:tcPr>
          <w:p w:rsidR="001A1347" w:rsidRDefault="001A1347" w:rsidP="00F23F87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Черняховского</w:t>
            </w:r>
          </w:p>
        </w:tc>
        <w:tc>
          <w:tcPr>
            <w:tcW w:w="2565" w:type="dxa"/>
          </w:tcPr>
          <w:p w:rsidR="001A1347" w:rsidRDefault="001A1347" w:rsidP="003C78D2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Установка детской площадки (горка, песочница, качели), ограждение, урн для мусора</w:t>
            </w:r>
          </w:p>
        </w:tc>
      </w:tr>
    </w:tbl>
    <w:p w:rsidR="001A1347" w:rsidRDefault="001A1347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1A1347" w:rsidRDefault="001A1347" w:rsidP="00220C14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1A1347" w:rsidRDefault="001A1347" w:rsidP="00220C14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1A1347" w:rsidRDefault="001A1347" w:rsidP="00220C14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1A1347" w:rsidRDefault="001A1347" w:rsidP="00220C14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1A1347" w:rsidRDefault="001A1347" w:rsidP="00220C14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1A1347" w:rsidRDefault="001A1347" w:rsidP="00220C14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1A1347" w:rsidRDefault="001A1347" w:rsidP="00220C14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1A1347" w:rsidRPr="00185CA9" w:rsidRDefault="001A134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Приложение №7 </w:t>
      </w:r>
      <w:r w:rsidRPr="00185CA9">
        <w:rPr>
          <w:rFonts w:ascii="Times New Roman" w:hAnsi="Times New Roman"/>
          <w:sz w:val="24"/>
          <w:szCs w:val="24"/>
        </w:rPr>
        <w:t xml:space="preserve">к муниципальной программе </w:t>
      </w:r>
      <w:r w:rsidRPr="00185CA9">
        <w:rPr>
          <w:rFonts w:ascii="Times New Roman" w:hAnsi="Times New Roman"/>
          <w:spacing w:val="-2"/>
          <w:sz w:val="24"/>
        </w:rPr>
        <w:t xml:space="preserve">«Формирование современной городской среды на территории МО </w:t>
      </w:r>
      <w:r>
        <w:rPr>
          <w:rFonts w:ascii="Times New Roman" w:hAnsi="Times New Roman"/>
          <w:sz w:val="24"/>
          <w:szCs w:val="28"/>
        </w:rPr>
        <w:t>«Первоавгустовский сельсовет</w:t>
      </w:r>
      <w:r w:rsidRPr="00185CA9">
        <w:rPr>
          <w:rFonts w:ascii="Times New Roman" w:hAnsi="Times New Roman"/>
          <w:sz w:val="24"/>
          <w:szCs w:val="28"/>
        </w:rPr>
        <w:t>»</w:t>
      </w:r>
      <w:r>
        <w:rPr>
          <w:rFonts w:ascii="Times New Roman" w:hAnsi="Times New Roman"/>
          <w:sz w:val="24"/>
          <w:szCs w:val="28"/>
        </w:rPr>
        <w:t xml:space="preserve"> Дмитриевского района </w:t>
      </w:r>
      <w:r w:rsidRPr="00185CA9">
        <w:rPr>
          <w:rFonts w:ascii="Times New Roman" w:hAnsi="Times New Roman"/>
          <w:sz w:val="24"/>
          <w:szCs w:val="28"/>
        </w:rPr>
        <w:t xml:space="preserve"> Курской области </w:t>
      </w:r>
      <w:r w:rsidRPr="00185CA9">
        <w:rPr>
          <w:rFonts w:ascii="Times New Roman" w:hAnsi="Times New Roman"/>
          <w:spacing w:val="-2"/>
          <w:sz w:val="24"/>
        </w:rPr>
        <w:t>на 201</w:t>
      </w:r>
      <w:r>
        <w:rPr>
          <w:rFonts w:ascii="Times New Roman" w:hAnsi="Times New Roman"/>
          <w:spacing w:val="-2"/>
          <w:sz w:val="24"/>
        </w:rPr>
        <w:t xml:space="preserve">8-2022 </w:t>
      </w:r>
      <w:r w:rsidRPr="00185CA9">
        <w:rPr>
          <w:rFonts w:ascii="Times New Roman" w:hAnsi="Times New Roman"/>
          <w:spacing w:val="-2"/>
          <w:sz w:val="24"/>
        </w:rPr>
        <w:t>год</w:t>
      </w:r>
      <w:r>
        <w:rPr>
          <w:rFonts w:ascii="Times New Roman" w:hAnsi="Times New Roman"/>
          <w:spacing w:val="-2"/>
          <w:sz w:val="24"/>
        </w:rPr>
        <w:t>ы»</w:t>
      </w:r>
    </w:p>
    <w:p w:rsidR="001A1347" w:rsidRDefault="001A1347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1A1347" w:rsidRDefault="001A1347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1A1347" w:rsidRDefault="001A1347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/>
          <w:b/>
          <w:sz w:val="24"/>
          <w:szCs w:val="24"/>
        </w:rPr>
      </w:pPr>
      <w:r w:rsidRPr="007A6E23">
        <w:rPr>
          <w:rFonts w:ascii="Times New Roman" w:hAnsi="Times New Roman"/>
          <w:b/>
          <w:sz w:val="24"/>
          <w:szCs w:val="24"/>
        </w:rPr>
        <w:t>Минимальный перечень</w:t>
      </w:r>
    </w:p>
    <w:p w:rsidR="001A1347" w:rsidRDefault="001A1347" w:rsidP="00023B7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/>
          <w:b/>
          <w:sz w:val="24"/>
          <w:szCs w:val="24"/>
        </w:rPr>
      </w:pPr>
      <w:r w:rsidRPr="007A6E23">
        <w:rPr>
          <w:rFonts w:ascii="Times New Roman" w:hAnsi="Times New Roman"/>
          <w:b/>
          <w:sz w:val="24"/>
          <w:szCs w:val="24"/>
        </w:rPr>
        <w:t>работ по благоустройству дворовых территорий многоквартирных домов,</w:t>
      </w:r>
    </w:p>
    <w:p w:rsidR="001A1347" w:rsidRPr="007A6E23" w:rsidRDefault="001A1347" w:rsidP="00023B7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/>
          <w:b/>
          <w:sz w:val="24"/>
          <w:szCs w:val="24"/>
        </w:rPr>
      </w:pPr>
      <w:r w:rsidRPr="007A6E23">
        <w:rPr>
          <w:rFonts w:ascii="Times New Roman" w:hAnsi="Times New Roman"/>
          <w:b/>
          <w:sz w:val="24"/>
          <w:szCs w:val="24"/>
        </w:rPr>
        <w:t>с приложением визуализированного перечня образцов элементов благоустройства, предполагаемых к размещению на дворовой территории</w:t>
      </w:r>
    </w:p>
    <w:p w:rsidR="001A1347" w:rsidRDefault="001A1347" w:rsidP="00023B75">
      <w:pPr>
        <w:tabs>
          <w:tab w:val="left" w:pos="-3220"/>
        </w:tabs>
        <w:spacing w:after="0" w:line="240" w:lineRule="auto"/>
        <w:rPr>
          <w:rFonts w:ascii="Times New Roman" w:hAnsi="Times New Roman"/>
          <w:sz w:val="18"/>
          <w:szCs w:val="18"/>
        </w:rPr>
      </w:pPr>
    </w:p>
    <w:p w:rsidR="001A1347" w:rsidRDefault="001A1347" w:rsidP="00023B75">
      <w:pPr>
        <w:tabs>
          <w:tab w:val="left" w:pos="-3220"/>
        </w:tabs>
        <w:spacing w:after="0" w:line="240" w:lineRule="auto"/>
        <w:rPr>
          <w:rFonts w:ascii="Times New Roman" w:hAnsi="Times New Roman"/>
          <w:sz w:val="18"/>
          <w:szCs w:val="18"/>
        </w:rPr>
      </w:pPr>
    </w:p>
    <w:p w:rsidR="001A1347" w:rsidRDefault="001A1347" w:rsidP="00023B75">
      <w:pPr>
        <w:tabs>
          <w:tab w:val="left" w:pos="-3220"/>
        </w:tabs>
        <w:spacing w:after="0" w:line="240" w:lineRule="auto"/>
        <w:rPr>
          <w:rFonts w:ascii="Times New Roman" w:hAnsi="Times New Roman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92"/>
        <w:gridCol w:w="2302"/>
        <w:gridCol w:w="2676"/>
        <w:gridCol w:w="3500"/>
      </w:tblGrid>
      <w:tr w:rsidR="001A1347" w:rsidTr="004C0FE7">
        <w:trPr>
          <w:trHeight w:val="1162"/>
        </w:trPr>
        <w:tc>
          <w:tcPr>
            <w:tcW w:w="1211" w:type="dxa"/>
          </w:tcPr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441" w:type="dxa"/>
          </w:tcPr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Перечень работ, входящих в минимальный перечень работ</w:t>
            </w:r>
          </w:p>
        </w:tc>
        <w:tc>
          <w:tcPr>
            <w:tcW w:w="5917" w:type="dxa"/>
            <w:gridSpan w:val="2"/>
          </w:tcPr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Визуализированный перечень образцов элементов благоустройства, предполагаемых к размещению на дворовой территории</w:t>
            </w:r>
          </w:p>
        </w:tc>
      </w:tr>
      <w:tr w:rsidR="001A1347" w:rsidTr="004C0FE7">
        <w:trPr>
          <w:trHeight w:val="276"/>
        </w:trPr>
        <w:tc>
          <w:tcPr>
            <w:tcW w:w="1211" w:type="dxa"/>
          </w:tcPr>
          <w:p w:rsidR="001A1347" w:rsidRPr="004C0FE7" w:rsidRDefault="001A1347" w:rsidP="004C0FE7">
            <w:pPr>
              <w:pStyle w:val="ListParagraph"/>
              <w:numPr>
                <w:ilvl w:val="0"/>
                <w:numId w:val="11"/>
              </w:num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1" w:type="dxa"/>
            <w:vAlign w:val="center"/>
          </w:tcPr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Ремонт дворовых проездов</w:t>
            </w:r>
          </w:p>
        </w:tc>
        <w:tc>
          <w:tcPr>
            <w:tcW w:w="5917" w:type="dxa"/>
            <w:gridSpan w:val="2"/>
          </w:tcPr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0FE7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1A1347" w:rsidTr="004C0FE7">
        <w:trPr>
          <w:trHeight w:val="240"/>
        </w:trPr>
        <w:tc>
          <w:tcPr>
            <w:tcW w:w="1211" w:type="dxa"/>
            <w:vMerge w:val="restart"/>
          </w:tcPr>
          <w:p w:rsidR="001A1347" w:rsidRPr="004C0FE7" w:rsidRDefault="001A1347" w:rsidP="004C0FE7">
            <w:pPr>
              <w:pStyle w:val="ListParagraph"/>
              <w:numPr>
                <w:ilvl w:val="0"/>
                <w:numId w:val="11"/>
              </w:num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1" w:type="dxa"/>
            <w:vMerge w:val="restart"/>
            <w:vAlign w:val="center"/>
          </w:tcPr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Обеспечение освещения дворовых территорий</w:t>
            </w:r>
          </w:p>
        </w:tc>
        <w:tc>
          <w:tcPr>
            <w:tcW w:w="2693" w:type="dxa"/>
          </w:tcPr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C0FE7">
              <w:rPr>
                <w:rFonts w:ascii="Times New Roman" w:hAnsi="Times New Roman"/>
                <w:sz w:val="18"/>
                <w:szCs w:val="18"/>
              </w:rPr>
              <w:t>над подъездом</w:t>
            </w:r>
          </w:p>
        </w:tc>
        <w:tc>
          <w:tcPr>
            <w:tcW w:w="3224" w:type="dxa"/>
          </w:tcPr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C0FE7">
              <w:rPr>
                <w:rFonts w:ascii="Times New Roman" w:hAnsi="Times New Roman"/>
                <w:sz w:val="18"/>
                <w:szCs w:val="18"/>
              </w:rPr>
              <w:t>на крыше дома</w:t>
            </w:r>
          </w:p>
        </w:tc>
      </w:tr>
      <w:tr w:rsidR="001A1347" w:rsidTr="004C0FE7">
        <w:trPr>
          <w:trHeight w:val="240"/>
        </w:trPr>
        <w:tc>
          <w:tcPr>
            <w:tcW w:w="1211" w:type="dxa"/>
            <w:vMerge/>
          </w:tcPr>
          <w:p w:rsidR="001A1347" w:rsidRPr="004C0FE7" w:rsidRDefault="001A1347" w:rsidP="004C0FE7">
            <w:pPr>
              <w:pStyle w:val="ListParagraph"/>
              <w:numPr>
                <w:ilvl w:val="0"/>
                <w:numId w:val="11"/>
              </w:num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1" w:type="dxa"/>
            <w:vMerge/>
          </w:tcPr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pict>
                <v:shape id="Рисунок 4" o:spid="_x0000_i1027" type="#_x0000_t75" style="width:112.5pt;height:102.75pt;visibility:visible">
                  <v:imagedata r:id="rId10" o:title=""/>
                </v:shape>
              </w:pict>
            </w:r>
          </w:p>
        </w:tc>
        <w:tc>
          <w:tcPr>
            <w:tcW w:w="3224" w:type="dxa"/>
            <w:vAlign w:val="center"/>
          </w:tcPr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pict>
                <v:shape id="_x0000_i1028" type="#_x0000_t75" style="width:164.25pt;height:111.75pt;visibility:visible">
                  <v:imagedata r:id="rId11" o:title=""/>
                </v:shape>
              </w:pict>
            </w:r>
          </w:p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pict>
                <v:shape id="_x0000_i1029" type="#_x0000_t75" style="width:157.5pt;height:103.5pt;visibility:visible">
                  <v:imagedata r:id="rId12" o:title=""/>
                </v:shape>
              </w:pict>
            </w:r>
          </w:p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pict>
                <v:shape id="Рисунок 3" o:spid="_x0000_i1030" type="#_x0000_t75" style="width:162pt;height:101.25pt;visibility:visible">
                  <v:imagedata r:id="rId13" o:title=""/>
                </v:shape>
              </w:pict>
            </w:r>
          </w:p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A1347" w:rsidTr="004C0FE7">
        <w:trPr>
          <w:trHeight w:val="276"/>
        </w:trPr>
        <w:tc>
          <w:tcPr>
            <w:tcW w:w="1211" w:type="dxa"/>
          </w:tcPr>
          <w:p w:rsidR="001A1347" w:rsidRPr="004C0FE7" w:rsidRDefault="001A1347" w:rsidP="004C0FE7">
            <w:pPr>
              <w:pStyle w:val="ListParagraph"/>
              <w:numPr>
                <w:ilvl w:val="0"/>
                <w:numId w:val="11"/>
              </w:num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41" w:type="dxa"/>
            <w:vAlign w:val="center"/>
          </w:tcPr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Установка скамеек</w:t>
            </w:r>
          </w:p>
        </w:tc>
        <w:tc>
          <w:tcPr>
            <w:tcW w:w="5917" w:type="dxa"/>
            <w:gridSpan w:val="2"/>
            <w:vAlign w:val="center"/>
          </w:tcPr>
          <w:p w:rsidR="001A1347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Picture 2" o:spid="_x0000_i1031" type="#_x0000_t75" alt="http://www.argumet.ru/img/banketki/skambet/14.jpg" style="width:147pt;height:83.25pt;visibility:visible">
                  <v:imagedata r:id="rId14" o:title=""/>
                </v:shape>
              </w:pict>
            </w:r>
            <w:r>
              <w:rPr>
                <w:noProof/>
                <w:lang w:eastAsia="ru-RU"/>
              </w:rPr>
              <w:pict>
                <v:shape id="_x0000_i1032" type="#_x0000_t75" alt="002105_kartochka_tovara_400_400_5_100.jpg" style="width:147pt;height:147pt;visibility:visible">
                  <v:imagedata r:id="rId15" o:title=""/>
                </v:shape>
              </w:pict>
            </w:r>
          </w:p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pict>
                <v:shape id="_x0000_i1033" type="#_x0000_t75" alt="002104_kartochka_tovara_400_400_5_100.jpg" style="width:138pt;height:138pt;visibility:visible">
                  <v:imagedata r:id="rId16" o:title=""/>
                </v:shape>
              </w:pict>
            </w:r>
          </w:p>
        </w:tc>
      </w:tr>
      <w:tr w:rsidR="001A1347" w:rsidTr="004C0FE7">
        <w:trPr>
          <w:trHeight w:val="289"/>
        </w:trPr>
        <w:tc>
          <w:tcPr>
            <w:tcW w:w="1211" w:type="dxa"/>
          </w:tcPr>
          <w:p w:rsidR="001A1347" w:rsidRPr="004C0FE7" w:rsidRDefault="001A1347" w:rsidP="004C0FE7">
            <w:pPr>
              <w:pStyle w:val="ListParagraph"/>
              <w:numPr>
                <w:ilvl w:val="0"/>
                <w:numId w:val="11"/>
              </w:num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41" w:type="dxa"/>
            <w:vAlign w:val="center"/>
          </w:tcPr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Установка урн</w:t>
            </w:r>
          </w:p>
        </w:tc>
        <w:tc>
          <w:tcPr>
            <w:tcW w:w="5917" w:type="dxa"/>
            <w:gridSpan w:val="2"/>
            <w:vAlign w:val="center"/>
          </w:tcPr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pict>
                <v:shape id="_x0000_i1034" type="#_x0000_t75" alt="001312_kartochka_tovara_400_400_5_100.jpg" style="width:147pt;height:147pt;visibility:visible">
                  <v:imagedata r:id="rId17" o:title=""/>
                </v:shape>
              </w:pict>
            </w:r>
            <w:r>
              <w:rPr>
                <w:noProof/>
                <w:lang w:eastAsia="ru-RU"/>
              </w:rPr>
              <w:pict>
                <v:shape id="Picture 1" o:spid="_x0000_i1035" type="#_x0000_t75" alt="http://www.argumet.ru/img/musor1/130.png" style="width:141.75pt;height:106.5pt;visibility:visible">
                  <v:imagedata r:id="rId18" o:title=""/>
                </v:shape>
              </w:pict>
            </w:r>
          </w:p>
        </w:tc>
      </w:tr>
    </w:tbl>
    <w:p w:rsidR="001A1347" w:rsidRDefault="001A1347" w:rsidP="00023B75">
      <w:pPr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br w:type="page"/>
      </w:r>
    </w:p>
    <w:p w:rsidR="001A1347" w:rsidRDefault="001A1347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1A1347" w:rsidRPr="00185CA9" w:rsidRDefault="001A134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Приложение №8 </w:t>
      </w:r>
      <w:r w:rsidRPr="00185CA9">
        <w:rPr>
          <w:rFonts w:ascii="Times New Roman" w:hAnsi="Times New Roman"/>
          <w:sz w:val="24"/>
          <w:szCs w:val="24"/>
        </w:rPr>
        <w:t xml:space="preserve">к муниципальной программе </w:t>
      </w:r>
      <w:r w:rsidRPr="00185CA9">
        <w:rPr>
          <w:rFonts w:ascii="Times New Roman" w:hAnsi="Times New Roman"/>
          <w:spacing w:val="-2"/>
          <w:sz w:val="24"/>
        </w:rPr>
        <w:t xml:space="preserve">«Формирование современной городской среды на территории МО </w:t>
      </w:r>
      <w:r>
        <w:rPr>
          <w:rFonts w:ascii="Times New Roman" w:hAnsi="Times New Roman"/>
          <w:sz w:val="24"/>
          <w:szCs w:val="28"/>
        </w:rPr>
        <w:t>«Первоавгустовский сельсовет</w:t>
      </w:r>
      <w:r w:rsidRPr="00185CA9">
        <w:rPr>
          <w:rFonts w:ascii="Times New Roman" w:hAnsi="Times New Roman"/>
          <w:sz w:val="24"/>
          <w:szCs w:val="28"/>
        </w:rPr>
        <w:t>»</w:t>
      </w:r>
      <w:r>
        <w:rPr>
          <w:rFonts w:ascii="Times New Roman" w:hAnsi="Times New Roman"/>
          <w:sz w:val="24"/>
          <w:szCs w:val="28"/>
        </w:rPr>
        <w:t xml:space="preserve"> Дмитриевского района </w:t>
      </w:r>
      <w:r w:rsidRPr="00185CA9">
        <w:rPr>
          <w:rFonts w:ascii="Times New Roman" w:hAnsi="Times New Roman"/>
          <w:sz w:val="24"/>
          <w:szCs w:val="28"/>
        </w:rPr>
        <w:t xml:space="preserve"> Курской области </w:t>
      </w:r>
      <w:r w:rsidRPr="00185CA9">
        <w:rPr>
          <w:rFonts w:ascii="Times New Roman" w:hAnsi="Times New Roman"/>
          <w:spacing w:val="-2"/>
          <w:sz w:val="24"/>
        </w:rPr>
        <w:t>на 201</w:t>
      </w:r>
      <w:r>
        <w:rPr>
          <w:rFonts w:ascii="Times New Roman" w:hAnsi="Times New Roman"/>
          <w:spacing w:val="-2"/>
          <w:sz w:val="24"/>
        </w:rPr>
        <w:t>8-2022</w:t>
      </w:r>
      <w:r w:rsidRPr="00185CA9">
        <w:rPr>
          <w:rFonts w:ascii="Times New Roman" w:hAnsi="Times New Roman"/>
          <w:spacing w:val="-2"/>
          <w:sz w:val="24"/>
        </w:rPr>
        <w:t xml:space="preserve"> год</w:t>
      </w:r>
      <w:r>
        <w:rPr>
          <w:rFonts w:ascii="Times New Roman" w:hAnsi="Times New Roman"/>
          <w:spacing w:val="-2"/>
          <w:sz w:val="24"/>
        </w:rPr>
        <w:t>ы»</w:t>
      </w:r>
    </w:p>
    <w:p w:rsidR="001A1347" w:rsidRDefault="001A1347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1A1347" w:rsidRDefault="001A1347" w:rsidP="00023B7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/>
          <w:b/>
          <w:sz w:val="24"/>
          <w:szCs w:val="24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/>
          <w:b/>
          <w:sz w:val="24"/>
          <w:szCs w:val="24"/>
        </w:rPr>
      </w:pPr>
      <w:r w:rsidRPr="007A6E23">
        <w:rPr>
          <w:rFonts w:ascii="Times New Roman" w:hAnsi="Times New Roman"/>
          <w:b/>
          <w:sz w:val="24"/>
          <w:szCs w:val="24"/>
        </w:rPr>
        <w:t>Дополнительный перечень работ</w:t>
      </w:r>
    </w:p>
    <w:p w:rsidR="001A1347" w:rsidRDefault="001A1347" w:rsidP="00023B7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/>
          <w:b/>
          <w:sz w:val="24"/>
          <w:szCs w:val="24"/>
        </w:rPr>
      </w:pPr>
      <w:r w:rsidRPr="007A6E23">
        <w:rPr>
          <w:rFonts w:ascii="Times New Roman" w:hAnsi="Times New Roman"/>
          <w:b/>
          <w:sz w:val="24"/>
          <w:szCs w:val="24"/>
        </w:rPr>
        <w:t>по благоустройству дворовых территорий многоквартирных домов</w:t>
      </w:r>
      <w:r>
        <w:rPr>
          <w:rFonts w:ascii="Times New Roman" w:hAnsi="Times New Roman"/>
          <w:b/>
          <w:sz w:val="24"/>
          <w:szCs w:val="24"/>
        </w:rPr>
        <w:t>,</w:t>
      </w:r>
    </w:p>
    <w:p w:rsidR="001A1347" w:rsidRPr="007A6E23" w:rsidRDefault="001A1347" w:rsidP="00023B7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/>
          <w:b/>
          <w:sz w:val="24"/>
          <w:szCs w:val="24"/>
        </w:rPr>
      </w:pPr>
      <w:r w:rsidRPr="007A6E23">
        <w:rPr>
          <w:rFonts w:ascii="Times New Roman" w:hAnsi="Times New Roman"/>
          <w:b/>
          <w:sz w:val="24"/>
          <w:szCs w:val="24"/>
        </w:rPr>
        <w:t>с приложением визуализированного перечня образцов элементов благоустройства, предполагаемых к размещению на дворовой территории</w:t>
      </w:r>
    </w:p>
    <w:p w:rsidR="001A1347" w:rsidRDefault="001A1347" w:rsidP="00023B7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/>
          <w:b/>
          <w:sz w:val="24"/>
          <w:szCs w:val="24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/>
          <w:b/>
          <w:sz w:val="24"/>
          <w:szCs w:val="24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33"/>
        <w:gridCol w:w="2057"/>
        <w:gridCol w:w="2083"/>
        <w:gridCol w:w="4596"/>
      </w:tblGrid>
      <w:tr w:rsidR="001A1347" w:rsidTr="004C0FE7">
        <w:tc>
          <w:tcPr>
            <w:tcW w:w="833" w:type="dxa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057" w:type="dxa"/>
          </w:tcPr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Перечень работ, входящих в дополнительный перечень работ</w:t>
            </w:r>
          </w:p>
        </w:tc>
        <w:tc>
          <w:tcPr>
            <w:tcW w:w="6679" w:type="dxa"/>
            <w:gridSpan w:val="2"/>
          </w:tcPr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Визуализированный перечень образцов элементов благоустройства, предполагаемых к размещению на дворовой территории</w:t>
            </w:r>
          </w:p>
        </w:tc>
      </w:tr>
      <w:tr w:rsidR="001A1347" w:rsidTr="004C0FE7">
        <w:tc>
          <w:tcPr>
            <w:tcW w:w="833" w:type="dxa"/>
          </w:tcPr>
          <w:p w:rsidR="001A1347" w:rsidRPr="004C0FE7" w:rsidRDefault="001A1347" w:rsidP="004C0FE7">
            <w:pPr>
              <w:pStyle w:val="ListParagraph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  <w:vAlign w:val="center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Оборудование детских площадок</w:t>
            </w:r>
          </w:p>
        </w:tc>
        <w:tc>
          <w:tcPr>
            <w:tcW w:w="2083" w:type="dxa"/>
            <w:vAlign w:val="center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Качели на деревянных стойках с оцинкованной балкой</w:t>
            </w:r>
          </w:p>
        </w:tc>
        <w:tc>
          <w:tcPr>
            <w:tcW w:w="4596" w:type="dxa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_x0000_i1036" type="#_x0000_t75" alt="004142-c1-1600h1600_400_400_5_100.jpg" style="width:147pt;height:147pt;visibility:visible">
                  <v:imagedata r:id="rId19" o:title=""/>
                </v:shape>
              </w:pict>
            </w:r>
          </w:p>
        </w:tc>
      </w:tr>
      <w:tr w:rsidR="001A1347" w:rsidTr="004C0FE7">
        <w:tc>
          <w:tcPr>
            <w:tcW w:w="833" w:type="dxa"/>
            <w:tcBorders>
              <w:bottom w:val="nil"/>
            </w:tcBorders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  <w:tcBorders>
              <w:bottom w:val="nil"/>
            </w:tcBorders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Горки</w:t>
            </w:r>
          </w:p>
        </w:tc>
        <w:tc>
          <w:tcPr>
            <w:tcW w:w="4596" w:type="dxa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_x0000_i1037" type="#_x0000_t75" alt="4216-s1-kartochka-tovara_400_400_5_100.jpg" style="width:174pt;height:174pt;visibility:visible">
                  <v:imagedata r:id="rId20" o:title=""/>
                </v:shape>
              </w:pict>
            </w:r>
            <w:r w:rsidRPr="004C0FE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_x0000_i1038" type="#_x0000_t75" alt="4219-kartochka-tovara_400_400_5_100.jpg" style="width:165pt;height:165pt;visibility:visible">
                  <v:imagedata r:id="rId21" o:title=""/>
                </v:shape>
              </w:pict>
            </w:r>
          </w:p>
        </w:tc>
      </w:tr>
      <w:tr w:rsidR="001A1347" w:rsidTr="004C0FE7">
        <w:tc>
          <w:tcPr>
            <w:tcW w:w="833" w:type="dxa"/>
            <w:tcBorders>
              <w:top w:val="nil"/>
              <w:bottom w:val="nil"/>
            </w:tcBorders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  <w:tcBorders>
              <w:top w:val="nil"/>
            </w:tcBorders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Качалки на пружине</w:t>
            </w:r>
          </w:p>
        </w:tc>
        <w:tc>
          <w:tcPr>
            <w:tcW w:w="4596" w:type="dxa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_x0000_i1039" type="#_x0000_t75" alt="004116-s1-kartochka-tovara_400_400_5_100.jpg" style="width:183pt;height:183pt;visibility:visible">
                  <v:imagedata r:id="rId22" o:title=""/>
                </v:shape>
              </w:pict>
            </w:r>
            <w:r w:rsidRPr="004C0FE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_x0000_i1040" type="#_x0000_t75" alt="4171-kartochka-tovara_400_400_5_100.jpg" style="width:162pt;height:162pt;visibility:visible">
                  <v:imagedata r:id="rId23" o:title=""/>
                </v:shape>
              </w:pict>
            </w:r>
          </w:p>
        </w:tc>
      </w:tr>
      <w:tr w:rsidR="001A1347" w:rsidTr="004C0FE7">
        <w:tc>
          <w:tcPr>
            <w:tcW w:w="833" w:type="dxa"/>
            <w:tcBorders>
              <w:top w:val="nil"/>
            </w:tcBorders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Песочница большая (дворик)</w:t>
            </w:r>
          </w:p>
        </w:tc>
        <w:tc>
          <w:tcPr>
            <w:tcW w:w="4596" w:type="dxa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_x0000_i1041" type="#_x0000_t75" alt="4272-s1-kartochka-tovara_400_400_5_100.jpg" style="width:171pt;height:171pt;visibility:visible">
                  <v:imagedata r:id="rId24" o:title=""/>
                </v:shape>
              </w:pict>
            </w:r>
          </w:p>
        </w:tc>
      </w:tr>
      <w:tr w:rsidR="001A1347" w:rsidTr="004C0FE7">
        <w:tc>
          <w:tcPr>
            <w:tcW w:w="833" w:type="dxa"/>
            <w:tcBorders>
              <w:bottom w:val="nil"/>
            </w:tcBorders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Песочница малая</w:t>
            </w:r>
          </w:p>
        </w:tc>
        <w:tc>
          <w:tcPr>
            <w:tcW w:w="4596" w:type="dxa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_x0000_i1042" type="#_x0000_t75" alt="4243-s1-kartochka-tovara_400_400_5_100.jpg" style="width:162pt;height:162pt;visibility:visible">
                  <v:imagedata r:id="rId25" o:title=""/>
                </v:shape>
              </w:pict>
            </w:r>
          </w:p>
        </w:tc>
      </w:tr>
      <w:tr w:rsidR="001A1347" w:rsidTr="004C0FE7">
        <w:tc>
          <w:tcPr>
            <w:tcW w:w="833" w:type="dxa"/>
            <w:tcBorders>
              <w:top w:val="nil"/>
              <w:bottom w:val="nil"/>
            </w:tcBorders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Домик - беседка</w:t>
            </w:r>
          </w:p>
        </w:tc>
        <w:tc>
          <w:tcPr>
            <w:tcW w:w="4596" w:type="dxa"/>
          </w:tcPr>
          <w:p w:rsidR="001A134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043" type="#_x0000_t75" alt="004307-s1-kartochka-tovara1_400_400_5_100.jpg" style="width:177pt;height:177pt;visibility:visible">
                  <v:imagedata r:id="rId26" o:title=""/>
                </v:shape>
              </w:pict>
            </w:r>
            <w:r>
              <w:rPr>
                <w:noProof/>
                <w:lang w:eastAsia="ru-RU"/>
              </w:rPr>
              <w:t xml:space="preserve"> </w:t>
            </w:r>
          </w:p>
          <w:p w:rsidR="001A134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044" type="#_x0000_t75" alt="4304-s1-kartochka-tovara_400_400_5_100.jpg" style="width:183pt;height:183pt;visibility:visible">
                  <v:imagedata r:id="rId27" o:title=""/>
                </v:shape>
              </w:pict>
            </w:r>
          </w:p>
        </w:tc>
      </w:tr>
      <w:tr w:rsidR="001A1347" w:rsidTr="004C0FE7">
        <w:tc>
          <w:tcPr>
            <w:tcW w:w="833" w:type="dxa"/>
            <w:tcBorders>
              <w:top w:val="nil"/>
              <w:bottom w:val="nil"/>
            </w:tcBorders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Карусели</w:t>
            </w:r>
          </w:p>
        </w:tc>
        <w:tc>
          <w:tcPr>
            <w:tcW w:w="4596" w:type="dxa"/>
          </w:tcPr>
          <w:p w:rsidR="001A134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045" type="#_x0000_t75" alt="004192-s1-kartochka-tovara-k_400_400_5_100.jpg" style="width:183pt;height:183pt;visibility:visible">
                  <v:imagedata r:id="rId28" o:title=""/>
                </v:shape>
              </w:pict>
            </w:r>
            <w:r>
              <w:rPr>
                <w:noProof/>
                <w:lang w:eastAsia="ru-RU"/>
              </w:rPr>
              <w:t xml:space="preserve"> </w:t>
            </w:r>
          </w:p>
          <w:p w:rsidR="001A134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046" type="#_x0000_t75" alt="004195-c1-kartochka-tovara-k_400_400_5_100.jpg" style="width:174pt;height:174pt;visibility:visible">
                  <v:imagedata r:id="rId29" o:title=""/>
                </v:shape>
              </w:pict>
            </w:r>
          </w:p>
          <w:p w:rsidR="001A134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  <w:lang w:eastAsia="ru-RU"/>
              </w:rPr>
            </w:pPr>
          </w:p>
        </w:tc>
      </w:tr>
      <w:tr w:rsidR="001A1347" w:rsidTr="004C0FE7">
        <w:tc>
          <w:tcPr>
            <w:tcW w:w="833" w:type="dxa"/>
            <w:tcBorders>
              <w:top w:val="nil"/>
              <w:bottom w:val="nil"/>
            </w:tcBorders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Детский игровой комплекс</w:t>
            </w:r>
          </w:p>
        </w:tc>
        <w:tc>
          <w:tcPr>
            <w:tcW w:w="4596" w:type="dxa"/>
          </w:tcPr>
          <w:p w:rsidR="001A134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047" type="#_x0000_t75" alt="5106_s1_kartochka_tovara_400_400_5_100.jpg" style="width:171pt;height:2in;visibility:visible">
                  <v:imagedata r:id="rId30" o:title="" croptop="8301f"/>
                </v:shape>
              </w:pict>
            </w:r>
            <w:r>
              <w:rPr>
                <w:noProof/>
                <w:lang w:eastAsia="ru-RU"/>
              </w:rPr>
              <w:t xml:space="preserve"> </w:t>
            </w:r>
          </w:p>
          <w:p w:rsidR="001A134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048" type="#_x0000_t75" alt="http://www.argumet.ru/img/detulic/metallnew/13.jpg" style="width:168pt;height:150pt;visibility:visible">
                  <v:imagedata r:id="rId31" o:title=""/>
                </v:shape>
              </w:pict>
            </w:r>
          </w:p>
        </w:tc>
      </w:tr>
      <w:tr w:rsidR="001A1347" w:rsidTr="004C0FE7">
        <w:tc>
          <w:tcPr>
            <w:tcW w:w="833" w:type="dxa"/>
            <w:tcBorders>
              <w:top w:val="nil"/>
            </w:tcBorders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 xml:space="preserve">Машинки </w:t>
            </w:r>
          </w:p>
        </w:tc>
        <w:tc>
          <w:tcPr>
            <w:tcW w:w="4596" w:type="dxa"/>
          </w:tcPr>
          <w:p w:rsidR="001A134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049" type="#_x0000_t75" alt="4412-s1-kartochka-tovara_400_400_5_100.jpg" style="width:189pt;height:189pt;visibility:visible">
                  <v:imagedata r:id="rId32" o:title=""/>
                </v:shape>
              </w:pict>
            </w:r>
            <w:r>
              <w:rPr>
                <w:noProof/>
                <w:lang w:eastAsia="ru-RU"/>
              </w:rPr>
              <w:t xml:space="preserve"> </w:t>
            </w:r>
          </w:p>
          <w:p w:rsidR="001A134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050" type="#_x0000_t75" alt="52b.jpg" style="width:192.75pt;height:90.75pt;visibility:visible">
                  <v:imagedata r:id="rId33" o:title=""/>
                </v:shape>
              </w:pict>
            </w:r>
            <w:r>
              <w:rPr>
                <w:noProof/>
                <w:lang w:eastAsia="ru-RU"/>
              </w:rPr>
              <w:t xml:space="preserve"> </w:t>
            </w:r>
          </w:p>
          <w:p w:rsidR="001A134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051" type="#_x0000_t75" alt="http://www.argumet.ru/img/detobr/detigr/8.jpg" style="width:173.25pt;height:136.5pt;visibility:visible">
                  <v:imagedata r:id="rId34" o:title=""/>
                </v:shape>
              </w:pict>
            </w:r>
          </w:p>
        </w:tc>
      </w:tr>
      <w:tr w:rsidR="001A1347" w:rsidTr="004C0FE7">
        <w:tc>
          <w:tcPr>
            <w:tcW w:w="833" w:type="dxa"/>
            <w:vMerge w:val="restart"/>
          </w:tcPr>
          <w:p w:rsidR="001A1347" w:rsidRPr="004C0FE7" w:rsidRDefault="001A1347" w:rsidP="004C0FE7">
            <w:pPr>
              <w:pStyle w:val="ListParagraph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  <w:vAlign w:val="center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Оборудование спортивных площадок</w:t>
            </w:r>
          </w:p>
        </w:tc>
        <w:tc>
          <w:tcPr>
            <w:tcW w:w="2083" w:type="dxa"/>
            <w:vAlign w:val="center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Уличный тренажер</w:t>
            </w:r>
          </w:p>
        </w:tc>
        <w:tc>
          <w:tcPr>
            <w:tcW w:w="4596" w:type="dxa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_x0000_i1052" type="#_x0000_t75" alt="7529_kartochka_tovara_400_400_5_100.jpg" style="width:189pt;height:165pt;visibility:visible">
                  <v:imagedata r:id="rId35" o:title="" croptop="8290f"/>
                </v:shape>
              </w:pict>
            </w:r>
            <w:r w:rsidRPr="004C0FE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_x0000_i1053" type="#_x0000_t75" alt="007503-kartochka-tovara_400_400_5_100.jpg" style="width:195pt;height:195pt;visibility:visible">
                  <v:imagedata r:id="rId36" o:title=""/>
                </v:shape>
              </w:pict>
            </w:r>
            <w:r w:rsidRPr="004C0FE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_x0000_i1054" type="#_x0000_t75" alt="007540-kartochka-tovara_400_400_5_100.jpg" style="width:207pt;height:207pt;visibility:visible">
                  <v:imagedata r:id="rId37" o:title=""/>
                </v:shape>
              </w:pict>
            </w:r>
          </w:p>
        </w:tc>
      </w:tr>
      <w:tr w:rsidR="001A1347" w:rsidTr="004C0FE7">
        <w:tc>
          <w:tcPr>
            <w:tcW w:w="833" w:type="dxa"/>
            <w:vMerge/>
          </w:tcPr>
          <w:p w:rsidR="001A1347" w:rsidRPr="004C0FE7" w:rsidRDefault="001A1347" w:rsidP="004C0FE7">
            <w:pPr>
              <w:pStyle w:val="ListParagraph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Комплекс из турников и шведской стенки</w:t>
            </w:r>
          </w:p>
        </w:tc>
        <w:tc>
          <w:tcPr>
            <w:tcW w:w="4596" w:type="dxa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_x0000_i1055" type="#_x0000_t75" alt="006453_kartochka_tovara_400_400_5_100.jpg" style="width:168pt;height:168pt;visibility:visible">
                  <v:imagedata r:id="rId38" o:title=""/>
                </v:shape>
              </w:pict>
            </w:r>
            <w:r w:rsidRPr="004C0FE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_x0000_i1056" type="#_x0000_t75" alt="http://www.argumet.ru/img/detobr/detgim/22.jpg" style="width:214.5pt;height:134.25pt;visibility:visible">
                  <v:imagedata r:id="rId39" o:title=""/>
                </v:shape>
              </w:pict>
            </w:r>
          </w:p>
        </w:tc>
      </w:tr>
      <w:tr w:rsidR="001A1347" w:rsidTr="004C0FE7">
        <w:tc>
          <w:tcPr>
            <w:tcW w:w="833" w:type="dxa"/>
          </w:tcPr>
          <w:p w:rsidR="001A1347" w:rsidRPr="004C0FE7" w:rsidRDefault="001A1347" w:rsidP="004C0FE7">
            <w:pPr>
              <w:pStyle w:val="ListParagraph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Устройство автомобильных парковок</w:t>
            </w:r>
          </w:p>
        </w:tc>
        <w:tc>
          <w:tcPr>
            <w:tcW w:w="2083" w:type="dxa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Возможна установка велосипедной стойки на автомобильной парковке</w:t>
            </w:r>
          </w:p>
        </w:tc>
        <w:tc>
          <w:tcPr>
            <w:tcW w:w="4596" w:type="dxa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_x0000_i1057" type="#_x0000_t75" alt="002713_kartochka_tovara_400_400_5_100.jpg" style="width:138pt;height:138pt;visibility:visible">
                  <v:imagedata r:id="rId40" o:title=""/>
                </v:shape>
              </w:pict>
            </w:r>
          </w:p>
        </w:tc>
      </w:tr>
      <w:tr w:rsidR="001A1347" w:rsidTr="004C0FE7">
        <w:tc>
          <w:tcPr>
            <w:tcW w:w="833" w:type="dxa"/>
          </w:tcPr>
          <w:p w:rsidR="001A1347" w:rsidRPr="004C0FE7" w:rsidRDefault="001A1347" w:rsidP="004C0FE7">
            <w:pPr>
              <w:pStyle w:val="ListParagraph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Align w:val="center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Озеленение территорий</w:t>
            </w:r>
          </w:p>
        </w:tc>
        <w:tc>
          <w:tcPr>
            <w:tcW w:w="2083" w:type="dxa"/>
            <w:vAlign w:val="center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Вазоны</w:t>
            </w:r>
          </w:p>
        </w:tc>
        <w:tc>
          <w:tcPr>
            <w:tcW w:w="4596" w:type="dxa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_x0000_i1058" type="#_x0000_t75" alt="001151_kartochka_tovara_400_400_5_100.jpg" style="width:138pt;height:138pt;visibility:visible">
                  <v:imagedata r:id="rId41" o:title=""/>
                </v:shape>
              </w:pict>
            </w:r>
          </w:p>
        </w:tc>
      </w:tr>
    </w:tbl>
    <w:p w:rsidR="001A1347" w:rsidRDefault="001A1347" w:rsidP="00023B75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1A1347" w:rsidRDefault="001A1347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1A1347" w:rsidRPr="00185CA9" w:rsidRDefault="001A134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Приложение №9 </w:t>
      </w:r>
      <w:r w:rsidRPr="00185CA9">
        <w:rPr>
          <w:rFonts w:ascii="Times New Roman" w:hAnsi="Times New Roman"/>
          <w:sz w:val="24"/>
          <w:szCs w:val="24"/>
        </w:rPr>
        <w:t xml:space="preserve">к муниципальной программе </w:t>
      </w:r>
      <w:r w:rsidRPr="00185CA9">
        <w:rPr>
          <w:rFonts w:ascii="Times New Roman" w:hAnsi="Times New Roman"/>
          <w:spacing w:val="-2"/>
          <w:sz w:val="24"/>
        </w:rPr>
        <w:t xml:space="preserve">«Формирование современной городской среды на территории МО </w:t>
      </w:r>
      <w:r>
        <w:rPr>
          <w:rFonts w:ascii="Times New Roman" w:hAnsi="Times New Roman"/>
          <w:sz w:val="24"/>
          <w:szCs w:val="28"/>
        </w:rPr>
        <w:t>«Первоавгустовский сельсовет</w:t>
      </w:r>
      <w:r w:rsidRPr="00185CA9">
        <w:rPr>
          <w:rFonts w:ascii="Times New Roman" w:hAnsi="Times New Roman"/>
          <w:sz w:val="24"/>
          <w:szCs w:val="28"/>
        </w:rPr>
        <w:t>»</w:t>
      </w:r>
      <w:r>
        <w:rPr>
          <w:rFonts w:ascii="Times New Roman" w:hAnsi="Times New Roman"/>
          <w:sz w:val="24"/>
          <w:szCs w:val="28"/>
        </w:rPr>
        <w:t xml:space="preserve"> Дмитриевского района </w:t>
      </w:r>
      <w:r w:rsidRPr="00185CA9">
        <w:rPr>
          <w:rFonts w:ascii="Times New Roman" w:hAnsi="Times New Roman"/>
          <w:sz w:val="24"/>
          <w:szCs w:val="28"/>
        </w:rPr>
        <w:t xml:space="preserve"> Курской области </w:t>
      </w:r>
      <w:r w:rsidRPr="00185CA9">
        <w:rPr>
          <w:rFonts w:ascii="Times New Roman" w:hAnsi="Times New Roman"/>
          <w:spacing w:val="-2"/>
          <w:sz w:val="24"/>
        </w:rPr>
        <w:t>на 2017 год</w:t>
      </w:r>
      <w:r>
        <w:rPr>
          <w:rFonts w:ascii="Times New Roman" w:hAnsi="Times New Roman"/>
          <w:spacing w:val="-2"/>
          <w:sz w:val="24"/>
        </w:rPr>
        <w:t>»</w:t>
      </w:r>
    </w:p>
    <w:p w:rsidR="001A1347" w:rsidRDefault="001A1347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1A1347" w:rsidRDefault="001A1347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1A1347" w:rsidRDefault="001A1347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1A1347" w:rsidRDefault="001A1347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/>
          <w:b/>
          <w:sz w:val="26"/>
          <w:szCs w:val="26"/>
        </w:rPr>
      </w:pPr>
      <w:r w:rsidRPr="00EC3D4E">
        <w:rPr>
          <w:rFonts w:ascii="Times New Roman" w:hAnsi="Times New Roman"/>
          <w:b/>
          <w:sz w:val="26"/>
          <w:szCs w:val="26"/>
        </w:rPr>
        <w:t>Нормативная стоимость (единичные расценки) работ по благоустройству дворовых территорий, входящих в состав минимального и дополнительного перечней таких работ</w:t>
      </w:r>
    </w:p>
    <w:p w:rsidR="001A1347" w:rsidRDefault="001A1347" w:rsidP="00023B7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/>
          <w:b/>
          <w:sz w:val="26"/>
          <w:szCs w:val="26"/>
        </w:rPr>
      </w:pPr>
    </w:p>
    <w:tbl>
      <w:tblPr>
        <w:tblW w:w="9513" w:type="dxa"/>
        <w:tblInd w:w="93" w:type="dxa"/>
        <w:tblLook w:val="00A0"/>
      </w:tblPr>
      <w:tblGrid>
        <w:gridCol w:w="3465"/>
        <w:gridCol w:w="1292"/>
        <w:gridCol w:w="2204"/>
        <w:gridCol w:w="142"/>
        <w:gridCol w:w="32"/>
        <w:gridCol w:w="2378"/>
      </w:tblGrid>
      <w:tr w:rsidR="001A1347" w:rsidRPr="00B7686B" w:rsidTr="00C51384">
        <w:trPr>
          <w:trHeight w:val="705"/>
        </w:trPr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Вид работ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Единичная расценка, руб.</w:t>
            </w:r>
          </w:p>
        </w:tc>
      </w:tr>
      <w:tr w:rsidR="001A1347" w:rsidRPr="00B7686B" w:rsidTr="00C51384">
        <w:trPr>
          <w:trHeight w:val="353"/>
        </w:trPr>
        <w:tc>
          <w:tcPr>
            <w:tcW w:w="95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Минимальный перечень  работ по благоустройству</w:t>
            </w:r>
          </w:p>
        </w:tc>
      </w:tr>
      <w:tr w:rsidR="001A1347" w:rsidRPr="00B7686B" w:rsidTr="00C51384">
        <w:trPr>
          <w:trHeight w:val="1058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Строительство внутриквартального, дворового проезда, автостоянки с асфальтобетонным покрытием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кв. м</w:t>
            </w:r>
          </w:p>
        </w:tc>
        <w:tc>
          <w:tcPr>
            <w:tcW w:w="23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с бордюром</w:t>
            </w:r>
          </w:p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2093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без бордюра</w:t>
            </w:r>
          </w:p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1673</w:t>
            </w:r>
          </w:p>
        </w:tc>
      </w:tr>
      <w:tr w:rsidR="001A1347" w:rsidRPr="00B7686B" w:rsidTr="00C51384">
        <w:trPr>
          <w:trHeight w:val="1411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Ремонт внутриквартального, дворового проезда, автостоянки с фрезерованием верхнего слоя и асфальтобетонным покрытием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кв. м</w:t>
            </w:r>
          </w:p>
        </w:tc>
        <w:tc>
          <w:tcPr>
            <w:tcW w:w="23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с бордюром</w:t>
            </w:r>
          </w:p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1511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без бордюра</w:t>
            </w:r>
          </w:p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1039</w:t>
            </w:r>
          </w:p>
        </w:tc>
      </w:tr>
      <w:tr w:rsidR="001A1347" w:rsidRPr="00B7686B" w:rsidTr="00C51384">
        <w:trPr>
          <w:trHeight w:val="1058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Строительство тротуара (пешеходной дорожки) с асфальтобетонным покрытием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кв. м</w:t>
            </w:r>
          </w:p>
        </w:tc>
        <w:tc>
          <w:tcPr>
            <w:tcW w:w="23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с бордюром</w:t>
            </w:r>
          </w:p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1574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без бордюра</w:t>
            </w:r>
          </w:p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1309</w:t>
            </w:r>
          </w:p>
        </w:tc>
      </w:tr>
      <w:tr w:rsidR="001A1347" w:rsidRPr="00B7686B" w:rsidTr="00C51384">
        <w:trPr>
          <w:trHeight w:val="1411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Ремонт тротуара (пешеходной дорожки) с фрезерованием верхнего слоя и асфальтобетонным покрытием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кв. м</w:t>
            </w:r>
          </w:p>
        </w:tc>
        <w:tc>
          <w:tcPr>
            <w:tcW w:w="23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с бордюром</w:t>
            </w:r>
          </w:p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1143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без бордюра</w:t>
            </w:r>
          </w:p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826</w:t>
            </w:r>
          </w:p>
        </w:tc>
      </w:tr>
      <w:tr w:rsidR="001A1347" w:rsidRPr="00B7686B" w:rsidTr="00C51384">
        <w:trPr>
          <w:trHeight w:val="705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Поднятие горловины колодца (без стоимости люка)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3896</w:t>
            </w:r>
          </w:p>
        </w:tc>
      </w:tr>
      <w:tr w:rsidR="001A1347" w:rsidRPr="00B7686B" w:rsidTr="00C51384">
        <w:trPr>
          <w:trHeight w:val="705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Поднятие горловины колодца (со стоимостью люка)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8667</w:t>
            </w:r>
          </w:p>
        </w:tc>
      </w:tr>
      <w:tr w:rsidR="001A1347" w:rsidRPr="00B7686B" w:rsidTr="00C51384">
        <w:trPr>
          <w:trHeight w:val="705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Установка скамейки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350</w:t>
            </w:r>
          </w:p>
        </w:tc>
      </w:tr>
      <w:tr w:rsidR="001A1347" w:rsidRPr="00B7686B" w:rsidTr="00C51384">
        <w:trPr>
          <w:trHeight w:val="705"/>
        </w:trPr>
        <w:tc>
          <w:tcPr>
            <w:tcW w:w="346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Стоимость скамейки</w:t>
            </w:r>
          </w:p>
        </w:tc>
        <w:tc>
          <w:tcPr>
            <w:tcW w:w="1292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23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без спинки</w:t>
            </w:r>
          </w:p>
        </w:tc>
        <w:tc>
          <w:tcPr>
            <w:tcW w:w="2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со спинкой</w:t>
            </w:r>
          </w:p>
        </w:tc>
      </w:tr>
      <w:tr w:rsidR="001A1347" w:rsidRPr="00B7686B" w:rsidTr="00C51384">
        <w:trPr>
          <w:trHeight w:val="705"/>
        </w:trPr>
        <w:tc>
          <w:tcPr>
            <w:tcW w:w="34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12518</w:t>
            </w:r>
          </w:p>
        </w:tc>
        <w:tc>
          <w:tcPr>
            <w:tcW w:w="2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24204</w:t>
            </w:r>
          </w:p>
        </w:tc>
      </w:tr>
      <w:tr w:rsidR="001A1347" w:rsidRPr="00B7686B" w:rsidTr="00C51384">
        <w:trPr>
          <w:trHeight w:val="705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Установка урны для мусора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150</w:t>
            </w:r>
          </w:p>
        </w:tc>
      </w:tr>
      <w:tr w:rsidR="001A1347" w:rsidRPr="00B7686B" w:rsidTr="00C51384">
        <w:trPr>
          <w:trHeight w:val="705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Стоимость урны для мусора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6239</w:t>
            </w:r>
          </w:p>
        </w:tc>
      </w:tr>
      <w:tr w:rsidR="001A1347" w:rsidRPr="00B7686B" w:rsidTr="00C51384">
        <w:trPr>
          <w:trHeight w:val="353"/>
        </w:trPr>
        <w:tc>
          <w:tcPr>
            <w:tcW w:w="95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Дополнительный перечень  работ по благоустройству</w:t>
            </w:r>
          </w:p>
        </w:tc>
      </w:tr>
      <w:tr w:rsidR="001A1347" w:rsidRPr="00B7686B" w:rsidTr="00C51384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Установка стойки велосипедной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650</w:t>
            </w:r>
          </w:p>
        </w:tc>
      </w:tr>
      <w:tr w:rsidR="001A1347" w:rsidRPr="00B7686B" w:rsidTr="00C51384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Стоимость стойки велосипедной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7237</w:t>
            </w:r>
          </w:p>
        </w:tc>
      </w:tr>
      <w:tr w:rsidR="001A1347" w:rsidRPr="00B7686B" w:rsidTr="00C51384">
        <w:trPr>
          <w:trHeight w:val="1243"/>
        </w:trPr>
        <w:tc>
          <w:tcPr>
            <w:tcW w:w="34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Стоимость наружного освещения (стоимость светильника)</w:t>
            </w:r>
          </w:p>
        </w:tc>
        <w:tc>
          <w:tcPr>
            <w:tcW w:w="1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2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на крыше дома</w:t>
            </w:r>
          </w:p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10370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над подъездом дома</w:t>
            </w:r>
          </w:p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323</w:t>
            </w:r>
          </w:p>
        </w:tc>
      </w:tr>
      <w:tr w:rsidR="001A1347" w:rsidRPr="00B7686B" w:rsidTr="00C51384">
        <w:trPr>
          <w:trHeight w:val="370"/>
        </w:trPr>
        <w:tc>
          <w:tcPr>
            <w:tcW w:w="34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Стоимость установки светильника</w:t>
            </w:r>
          </w:p>
        </w:tc>
        <w:tc>
          <w:tcPr>
            <w:tcW w:w="1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2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500</w:t>
            </w:r>
          </w:p>
        </w:tc>
      </w:tr>
      <w:tr w:rsidR="001A1347" w:rsidRPr="00B7686B" w:rsidTr="00C51384">
        <w:trPr>
          <w:trHeight w:val="353"/>
        </w:trPr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Посадка зеленых насаждений:</w:t>
            </w:r>
          </w:p>
        </w:tc>
        <w:tc>
          <w:tcPr>
            <w:tcW w:w="12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1750</w:t>
            </w:r>
          </w:p>
        </w:tc>
      </w:tr>
      <w:tr w:rsidR="001A1347" w:rsidRPr="00B7686B" w:rsidTr="00C51384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деревьев</w:t>
            </w:r>
          </w:p>
        </w:tc>
        <w:tc>
          <w:tcPr>
            <w:tcW w:w="12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5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1A1347" w:rsidRPr="00B7686B" w:rsidTr="00C51384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кустарника</w:t>
            </w:r>
          </w:p>
        </w:tc>
        <w:tc>
          <w:tcPr>
            <w:tcW w:w="12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700</w:t>
            </w:r>
          </w:p>
        </w:tc>
      </w:tr>
      <w:tr w:rsidR="001A1347" w:rsidRPr="00B7686B" w:rsidTr="00C51384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Посев газона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кв. м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350</w:t>
            </w:r>
          </w:p>
        </w:tc>
      </w:tr>
      <w:tr w:rsidR="001A1347" w:rsidRPr="00B7686B" w:rsidTr="00C51384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Создание цветника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 стоимость вазона</w:t>
            </w:r>
          </w:p>
        </w:tc>
        <w:tc>
          <w:tcPr>
            <w:tcW w:w="129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4900</w:t>
            </w:r>
          </w:p>
        </w:tc>
      </w:tr>
      <w:tr w:rsidR="001A1347" w:rsidRPr="00B7686B" w:rsidTr="00C51384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Детская игровая площадка: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1A1347" w:rsidRPr="00B7686B" w:rsidTr="00C51384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качели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28939</w:t>
            </w:r>
          </w:p>
        </w:tc>
      </w:tr>
      <w:tr w:rsidR="001A1347" w:rsidRPr="00B7686B" w:rsidTr="00C51384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горка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67597</w:t>
            </w:r>
          </w:p>
        </w:tc>
      </w:tr>
      <w:tr w:rsidR="001A1347" w:rsidRPr="00B7686B" w:rsidTr="00C51384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качалки на пружине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19205</w:t>
            </w:r>
          </w:p>
        </w:tc>
      </w:tr>
      <w:tr w:rsidR="001A1347" w:rsidRPr="00B7686B" w:rsidTr="00C51384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песочница (малая)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17893</w:t>
            </w:r>
          </w:p>
        </w:tc>
      </w:tr>
      <w:tr w:rsidR="001A1347" w:rsidRPr="00B7686B" w:rsidTr="00C51384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песочница (большая,  дворик)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130013</w:t>
            </w:r>
          </w:p>
        </w:tc>
      </w:tr>
      <w:tr w:rsidR="001A1347" w:rsidRPr="00B7686B" w:rsidTr="00C51384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домик-беседка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54072</w:t>
            </w:r>
          </w:p>
        </w:tc>
      </w:tr>
      <w:tr w:rsidR="001A1347" w:rsidRPr="00B7686B" w:rsidTr="00C51384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карусель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33240</w:t>
            </w:r>
          </w:p>
        </w:tc>
      </w:tr>
      <w:tr w:rsidR="001A1347" w:rsidRPr="00B7686B" w:rsidTr="00C51384">
        <w:trPr>
          <w:trHeight w:val="705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детский спортивный комплекс для младшей возрастной группы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95606</w:t>
            </w:r>
          </w:p>
        </w:tc>
      </w:tr>
      <w:tr w:rsidR="001A1347" w:rsidRPr="00B7686B" w:rsidTr="00C51384">
        <w:trPr>
          <w:trHeight w:val="705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детский спортивный комплекс для средней  возрастной группы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198923</w:t>
            </w:r>
          </w:p>
        </w:tc>
      </w:tr>
      <w:tr w:rsidR="001A1347" w:rsidRPr="00B7686B" w:rsidTr="00C51384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машинки, паровозики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84938</w:t>
            </w:r>
          </w:p>
        </w:tc>
      </w:tr>
      <w:tr w:rsidR="001A1347" w:rsidRPr="00B7686B" w:rsidTr="00C51384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Спортивная площадка: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1A1347" w:rsidRPr="00B7686B" w:rsidTr="00C51384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уличный спортивный тренажер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40167</w:t>
            </w:r>
          </w:p>
        </w:tc>
      </w:tr>
      <w:tr w:rsidR="001A1347" w:rsidRPr="00B7686B" w:rsidTr="00C51384">
        <w:trPr>
          <w:trHeight w:val="705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Комплекс из турников и шведской стенки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94939</w:t>
            </w:r>
          </w:p>
        </w:tc>
      </w:tr>
    </w:tbl>
    <w:p w:rsidR="001A1347" w:rsidRDefault="001A1347" w:rsidP="00023B75">
      <w:pPr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br w:type="page"/>
      </w:r>
    </w:p>
    <w:p w:rsidR="001A1347" w:rsidRPr="00185CA9" w:rsidRDefault="001A134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Приложение №10 </w:t>
      </w:r>
      <w:r w:rsidRPr="00185CA9">
        <w:rPr>
          <w:rFonts w:ascii="Times New Roman" w:hAnsi="Times New Roman"/>
          <w:sz w:val="24"/>
          <w:szCs w:val="24"/>
        </w:rPr>
        <w:t xml:space="preserve">к муниципальной программе </w:t>
      </w:r>
      <w:r w:rsidRPr="00185CA9">
        <w:rPr>
          <w:rFonts w:ascii="Times New Roman" w:hAnsi="Times New Roman"/>
          <w:spacing w:val="-2"/>
          <w:sz w:val="24"/>
        </w:rPr>
        <w:t xml:space="preserve">«Формирование современной городской среды на территории МО </w:t>
      </w:r>
      <w:r>
        <w:rPr>
          <w:rFonts w:ascii="Times New Roman" w:hAnsi="Times New Roman"/>
          <w:sz w:val="24"/>
          <w:szCs w:val="28"/>
        </w:rPr>
        <w:t>«Первоавгустовский сельсовет</w:t>
      </w:r>
      <w:r w:rsidRPr="00185CA9">
        <w:rPr>
          <w:rFonts w:ascii="Times New Roman" w:hAnsi="Times New Roman"/>
          <w:sz w:val="24"/>
          <w:szCs w:val="28"/>
        </w:rPr>
        <w:t>»</w:t>
      </w:r>
      <w:r>
        <w:rPr>
          <w:rFonts w:ascii="Times New Roman" w:hAnsi="Times New Roman"/>
          <w:sz w:val="24"/>
          <w:szCs w:val="28"/>
        </w:rPr>
        <w:t xml:space="preserve"> Дмитриевского района</w:t>
      </w:r>
      <w:r w:rsidRPr="00185CA9">
        <w:rPr>
          <w:rFonts w:ascii="Times New Roman" w:hAnsi="Times New Roman"/>
          <w:sz w:val="24"/>
          <w:szCs w:val="28"/>
        </w:rPr>
        <w:t xml:space="preserve"> Курской области </w:t>
      </w:r>
      <w:r w:rsidRPr="00185CA9">
        <w:rPr>
          <w:rFonts w:ascii="Times New Roman" w:hAnsi="Times New Roman"/>
          <w:spacing w:val="-2"/>
          <w:sz w:val="24"/>
        </w:rPr>
        <w:t>на 2017 год</w:t>
      </w:r>
      <w:r>
        <w:rPr>
          <w:rFonts w:ascii="Times New Roman" w:hAnsi="Times New Roman"/>
          <w:spacing w:val="-2"/>
          <w:sz w:val="24"/>
        </w:rPr>
        <w:t>»</w:t>
      </w:r>
    </w:p>
    <w:p w:rsidR="001A1347" w:rsidRDefault="001A1347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/>
          <w:b/>
          <w:sz w:val="24"/>
          <w:szCs w:val="24"/>
        </w:rPr>
      </w:pPr>
      <w:r w:rsidRPr="00EC3D4E">
        <w:rPr>
          <w:rFonts w:ascii="Times New Roman" w:hAnsi="Times New Roman"/>
          <w:b/>
          <w:sz w:val="24"/>
          <w:szCs w:val="24"/>
        </w:rPr>
        <w:t>Порядок</w:t>
      </w:r>
    </w:p>
    <w:p w:rsidR="001A1347" w:rsidRDefault="001A1347" w:rsidP="00023B7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/>
          <w:b/>
          <w:sz w:val="24"/>
          <w:szCs w:val="24"/>
        </w:rPr>
      </w:pPr>
      <w:r w:rsidRPr="00EC3D4E">
        <w:rPr>
          <w:rFonts w:ascii="Times New Roman" w:hAnsi="Times New Roman"/>
          <w:b/>
          <w:sz w:val="24"/>
          <w:szCs w:val="24"/>
        </w:rPr>
        <w:t>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 и механизм контроля за их расходованием,</w:t>
      </w:r>
    </w:p>
    <w:p w:rsidR="001A1347" w:rsidRDefault="001A1347" w:rsidP="00023B7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/>
          <w:b/>
          <w:sz w:val="24"/>
          <w:szCs w:val="24"/>
        </w:rPr>
      </w:pPr>
      <w:r w:rsidRPr="00EC3D4E">
        <w:rPr>
          <w:rFonts w:ascii="Times New Roman" w:hAnsi="Times New Roman"/>
          <w:b/>
          <w:sz w:val="24"/>
          <w:szCs w:val="24"/>
        </w:rPr>
        <w:t>а также порядок и форма участия (финансовое и (или) трудовое граждан в выполнении указанных работ</w:t>
      </w:r>
    </w:p>
    <w:p w:rsidR="001A1347" w:rsidRDefault="001A1347" w:rsidP="00023B7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/>
          <w:b/>
          <w:sz w:val="24"/>
          <w:szCs w:val="24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/>
          <w:b/>
          <w:sz w:val="24"/>
          <w:szCs w:val="24"/>
        </w:rPr>
      </w:pPr>
    </w:p>
    <w:p w:rsidR="001A1347" w:rsidRPr="00792978" w:rsidRDefault="001A1347" w:rsidP="00023B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92978">
        <w:rPr>
          <w:rFonts w:ascii="Times New Roman" w:hAnsi="Times New Roman"/>
          <w:b/>
          <w:sz w:val="24"/>
          <w:szCs w:val="24"/>
          <w:lang w:eastAsia="ru-RU"/>
        </w:rPr>
        <w:t>1. Общие положения</w:t>
      </w:r>
    </w:p>
    <w:p w:rsidR="001A1347" w:rsidRPr="00792978" w:rsidRDefault="001A1347" w:rsidP="00023B75">
      <w:pPr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</w:p>
    <w:p w:rsidR="001A1347" w:rsidRPr="00792978" w:rsidRDefault="001A1347" w:rsidP="00023B75">
      <w:pPr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792978">
        <w:rPr>
          <w:rFonts w:ascii="Times New Roman" w:hAnsi="Times New Roman"/>
          <w:sz w:val="24"/>
          <w:szCs w:val="24"/>
        </w:rPr>
        <w:t>Настоящий Порядок регламентирует процедуру аккумулирования и использования денежных средств (далее – аккумулирование средств), поступающих от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– заинтересованные лица), направляемых на выполнение дополнительного перечня работ по благоустройст</w:t>
      </w:r>
      <w:r>
        <w:rPr>
          <w:rFonts w:ascii="Times New Roman" w:hAnsi="Times New Roman"/>
          <w:sz w:val="24"/>
          <w:szCs w:val="24"/>
        </w:rPr>
        <w:t>ву дворовых территорий Первоавгустовского сельсовета Дмитриевского района</w:t>
      </w:r>
      <w:r w:rsidRPr="00792978">
        <w:rPr>
          <w:rFonts w:ascii="Times New Roman" w:hAnsi="Times New Roman"/>
          <w:sz w:val="24"/>
          <w:szCs w:val="24"/>
        </w:rPr>
        <w:t xml:space="preserve"> Курской области в рамках муниципальной программы «Формирова</w:t>
      </w:r>
      <w:r>
        <w:rPr>
          <w:rFonts w:ascii="Times New Roman" w:hAnsi="Times New Roman"/>
          <w:sz w:val="24"/>
          <w:szCs w:val="24"/>
        </w:rPr>
        <w:t>ние современной городской среды на территории МО «Первоавгустовский сельсовет» Дмитриевского района Курской области на 2018-2022</w:t>
      </w:r>
      <w:r w:rsidRPr="00792978">
        <w:rPr>
          <w:rFonts w:ascii="Times New Roman" w:hAnsi="Times New Roman"/>
          <w:sz w:val="24"/>
          <w:szCs w:val="24"/>
        </w:rPr>
        <w:t xml:space="preserve"> год</w:t>
      </w:r>
      <w:r>
        <w:rPr>
          <w:rFonts w:ascii="Times New Roman" w:hAnsi="Times New Roman"/>
          <w:sz w:val="24"/>
          <w:szCs w:val="24"/>
        </w:rPr>
        <w:t>ы»</w:t>
      </w:r>
      <w:r w:rsidRPr="00792978">
        <w:rPr>
          <w:rFonts w:ascii="Times New Roman" w:hAnsi="Times New Roman"/>
          <w:sz w:val="24"/>
          <w:szCs w:val="24"/>
        </w:rPr>
        <w:t xml:space="preserve"> (далее – Программа), механизм контроля за их расходованием, а также устанавливает порядок и формы трудового и финансового участия заинтересованных лиц в выполнении указанных работ.  </w:t>
      </w:r>
    </w:p>
    <w:p w:rsidR="001A1347" w:rsidRPr="00792978" w:rsidRDefault="001A1347" w:rsidP="00023B75">
      <w:pPr>
        <w:numPr>
          <w:ilvl w:val="1"/>
          <w:numId w:val="13"/>
        </w:numPr>
        <w:tabs>
          <w:tab w:val="left" w:pos="1418"/>
        </w:tabs>
        <w:autoSpaceDE w:val="0"/>
        <w:autoSpaceDN w:val="0"/>
        <w:adjustRightInd w:val="0"/>
        <w:spacing w:after="0" w:line="240" w:lineRule="auto"/>
        <w:ind w:left="14" w:firstLine="837"/>
        <w:jc w:val="both"/>
        <w:rPr>
          <w:rFonts w:ascii="Times New Roman" w:hAnsi="Times New Roman"/>
          <w:sz w:val="24"/>
          <w:szCs w:val="24"/>
        </w:rPr>
      </w:pPr>
      <w:r w:rsidRPr="00792978">
        <w:rPr>
          <w:rFonts w:ascii="Times New Roman" w:hAnsi="Times New Roman"/>
          <w:sz w:val="24"/>
          <w:szCs w:val="24"/>
        </w:rPr>
        <w:t>В целях реализации настоящего Порядка используются следующие понятия:</w:t>
      </w:r>
    </w:p>
    <w:p w:rsidR="001A1347" w:rsidRPr="00792978" w:rsidRDefault="001A1347" w:rsidP="00023B75">
      <w:pPr>
        <w:tabs>
          <w:tab w:val="left" w:pos="1843"/>
        </w:tabs>
        <w:autoSpaceDN w:val="0"/>
        <w:adjustRightInd w:val="0"/>
        <w:spacing w:after="0" w:line="240" w:lineRule="auto"/>
        <w:ind w:left="14" w:firstLine="837"/>
        <w:jc w:val="both"/>
        <w:rPr>
          <w:rFonts w:ascii="Times New Roman" w:hAnsi="Times New Roman"/>
          <w:sz w:val="24"/>
          <w:szCs w:val="24"/>
        </w:rPr>
      </w:pPr>
      <w:r w:rsidRPr="00792978">
        <w:rPr>
          <w:rFonts w:ascii="Times New Roman" w:hAnsi="Times New Roman"/>
          <w:sz w:val="24"/>
          <w:szCs w:val="24"/>
        </w:rPr>
        <w:t>а) дополнительный перечень работ – установленный постановлением Администрации Курской области перечень работ по благоустройству дворовой территории, софинансируемых за счет средств заинтересованных лиц;</w:t>
      </w:r>
    </w:p>
    <w:p w:rsidR="001A1347" w:rsidRPr="00792978" w:rsidRDefault="001A1347" w:rsidP="00023B75">
      <w:pPr>
        <w:tabs>
          <w:tab w:val="left" w:pos="1418"/>
        </w:tabs>
        <w:autoSpaceDN w:val="0"/>
        <w:adjustRightInd w:val="0"/>
        <w:spacing w:after="0" w:line="240" w:lineRule="auto"/>
        <w:ind w:left="14" w:firstLine="837"/>
        <w:jc w:val="both"/>
        <w:rPr>
          <w:rFonts w:ascii="Times New Roman" w:hAnsi="Times New Roman"/>
          <w:sz w:val="24"/>
          <w:szCs w:val="24"/>
        </w:rPr>
      </w:pPr>
      <w:r w:rsidRPr="00792978">
        <w:rPr>
          <w:rFonts w:ascii="Times New Roman" w:hAnsi="Times New Roman"/>
          <w:sz w:val="24"/>
          <w:szCs w:val="24"/>
        </w:rPr>
        <w:t>б) т</w:t>
      </w:r>
      <w:r w:rsidRPr="00792978">
        <w:rPr>
          <w:rFonts w:ascii="Times New Roman" w:hAnsi="Times New Roman"/>
          <w:sz w:val="24"/>
          <w:szCs w:val="24"/>
          <w:shd w:val="clear" w:color="auto" w:fill="FFFFFF"/>
        </w:rPr>
        <w:t xml:space="preserve">рудовое участие – добровольная безвозмездная трудовая деятельность заинтересованных лиц, имеющая социально полезную направленность, </w:t>
      </w:r>
      <w:r w:rsidRPr="00792978">
        <w:rPr>
          <w:rFonts w:ascii="Times New Roman" w:hAnsi="Times New Roman"/>
          <w:sz w:val="24"/>
          <w:szCs w:val="24"/>
        </w:rPr>
        <w:t>не требующая специальной квалификации</w:t>
      </w:r>
      <w:r w:rsidRPr="00792978">
        <w:rPr>
          <w:rFonts w:ascii="Times New Roman" w:hAnsi="Times New Roman"/>
          <w:sz w:val="24"/>
          <w:szCs w:val="24"/>
          <w:shd w:val="clear" w:color="auto" w:fill="FFFFFF"/>
        </w:rPr>
        <w:t xml:space="preserve"> и выполняемая в качестве</w:t>
      </w:r>
      <w:r w:rsidRPr="00792978">
        <w:rPr>
          <w:rFonts w:ascii="Times New Roman" w:hAnsi="Times New Roman"/>
          <w:sz w:val="24"/>
          <w:szCs w:val="24"/>
        </w:rPr>
        <w:t xml:space="preserve"> трудового участия заинтересованных лиц при осуществлении видов работ из дополнительного перечня работ по благоустройству дворовых территорий </w:t>
      </w:r>
      <w:r>
        <w:rPr>
          <w:rFonts w:ascii="Times New Roman" w:hAnsi="Times New Roman"/>
          <w:sz w:val="24"/>
          <w:szCs w:val="24"/>
        </w:rPr>
        <w:t xml:space="preserve">Первоавгустовского сельсовета Дмитриевского района </w:t>
      </w:r>
      <w:r w:rsidRPr="00792978">
        <w:rPr>
          <w:rFonts w:ascii="Times New Roman" w:hAnsi="Times New Roman"/>
          <w:sz w:val="24"/>
          <w:szCs w:val="24"/>
        </w:rPr>
        <w:t>Курской области;</w:t>
      </w:r>
    </w:p>
    <w:p w:rsidR="001A1347" w:rsidRPr="00792978" w:rsidRDefault="001A1347" w:rsidP="00023B75">
      <w:pPr>
        <w:tabs>
          <w:tab w:val="left" w:pos="1418"/>
        </w:tabs>
        <w:autoSpaceDN w:val="0"/>
        <w:adjustRightInd w:val="0"/>
        <w:spacing w:after="0" w:line="240" w:lineRule="auto"/>
        <w:ind w:left="14" w:firstLine="837"/>
        <w:jc w:val="both"/>
        <w:rPr>
          <w:rFonts w:ascii="Times New Roman" w:hAnsi="Times New Roman"/>
          <w:sz w:val="24"/>
          <w:szCs w:val="24"/>
        </w:rPr>
      </w:pPr>
      <w:r w:rsidRPr="00792978">
        <w:rPr>
          <w:rFonts w:ascii="Times New Roman" w:hAnsi="Times New Roman"/>
          <w:sz w:val="24"/>
          <w:szCs w:val="24"/>
        </w:rPr>
        <w:t>в) финансовое</w:t>
      </w:r>
      <w:r w:rsidRPr="00792978">
        <w:rPr>
          <w:rFonts w:ascii="Times New Roman" w:hAnsi="Times New Roman"/>
          <w:sz w:val="24"/>
          <w:szCs w:val="24"/>
          <w:shd w:val="clear" w:color="auto" w:fill="FFFFFF"/>
        </w:rPr>
        <w:t xml:space="preserve"> участие – </w:t>
      </w:r>
      <w:r w:rsidRPr="00792978">
        <w:rPr>
          <w:rFonts w:ascii="Times New Roman" w:hAnsi="Times New Roman"/>
          <w:sz w:val="24"/>
          <w:szCs w:val="24"/>
        </w:rPr>
        <w:t xml:space="preserve">финансирование выполнения видов работ из дополнительного перечня работ по благоустройству дворовых территорий </w:t>
      </w:r>
      <w:r>
        <w:rPr>
          <w:rFonts w:ascii="Times New Roman" w:hAnsi="Times New Roman"/>
          <w:sz w:val="24"/>
          <w:szCs w:val="24"/>
        </w:rPr>
        <w:t xml:space="preserve">Первоавгустовского сельсовета Дмитриевского района </w:t>
      </w:r>
      <w:r w:rsidRPr="00792978">
        <w:rPr>
          <w:rFonts w:ascii="Times New Roman" w:hAnsi="Times New Roman"/>
          <w:sz w:val="24"/>
          <w:szCs w:val="24"/>
        </w:rPr>
        <w:t>Курской области за счет участия заинтересованных лиц в размере не менее 5 процентов от общей стоимости соответствующего вида работ;</w:t>
      </w:r>
    </w:p>
    <w:p w:rsidR="001A1347" w:rsidRPr="00792978" w:rsidRDefault="001A1347" w:rsidP="00023B75">
      <w:pPr>
        <w:tabs>
          <w:tab w:val="left" w:pos="1418"/>
        </w:tabs>
        <w:autoSpaceDN w:val="0"/>
        <w:adjustRightInd w:val="0"/>
        <w:spacing w:after="0" w:line="240" w:lineRule="auto"/>
        <w:ind w:left="14" w:firstLine="837"/>
        <w:jc w:val="both"/>
        <w:rPr>
          <w:rFonts w:ascii="Times New Roman" w:hAnsi="Times New Roman"/>
          <w:sz w:val="24"/>
          <w:szCs w:val="24"/>
        </w:rPr>
      </w:pPr>
      <w:r w:rsidRPr="00792978">
        <w:rPr>
          <w:rFonts w:ascii="Times New Roman" w:hAnsi="Times New Roman"/>
          <w:sz w:val="24"/>
          <w:szCs w:val="24"/>
        </w:rPr>
        <w:t>г) общественная комиссия – комиссия, создаваемая в соответствии</w:t>
      </w:r>
      <w:r>
        <w:rPr>
          <w:rFonts w:ascii="Times New Roman" w:hAnsi="Times New Roman"/>
          <w:sz w:val="24"/>
          <w:szCs w:val="24"/>
        </w:rPr>
        <w:t xml:space="preserve"> с постановлением Администрации Первоавгустовского сельсовета Дмитриевского района </w:t>
      </w:r>
      <w:r w:rsidRPr="00792978">
        <w:rPr>
          <w:rFonts w:ascii="Times New Roman" w:hAnsi="Times New Roman"/>
          <w:sz w:val="24"/>
          <w:szCs w:val="24"/>
        </w:rPr>
        <w:t>Курской области для рассмотрения и оценки предложений заинтересованных лиц, а также реализации контроля за реализацией Программы.</w:t>
      </w:r>
    </w:p>
    <w:p w:rsidR="001A1347" w:rsidRPr="00792978" w:rsidRDefault="001A1347" w:rsidP="00023B75">
      <w:pPr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A1347" w:rsidRPr="00792978" w:rsidRDefault="001A1347" w:rsidP="00023B75">
      <w:pPr>
        <w:numPr>
          <w:ilvl w:val="0"/>
          <w:numId w:val="1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792978">
        <w:rPr>
          <w:rFonts w:ascii="Times New Roman" w:hAnsi="Times New Roman"/>
          <w:b/>
          <w:sz w:val="24"/>
          <w:szCs w:val="24"/>
          <w:shd w:val="clear" w:color="auto" w:fill="FFFFFF"/>
        </w:rPr>
        <w:t>Порядок и форма участия (трудовое и (или) финансовое)</w:t>
      </w:r>
    </w:p>
    <w:p w:rsidR="001A1347" w:rsidRPr="00792978" w:rsidRDefault="001A1347" w:rsidP="00023B75">
      <w:pPr>
        <w:tabs>
          <w:tab w:val="left" w:pos="284"/>
        </w:tabs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792978">
        <w:rPr>
          <w:rFonts w:ascii="Times New Roman" w:hAnsi="Times New Roman"/>
          <w:b/>
          <w:sz w:val="24"/>
          <w:szCs w:val="24"/>
          <w:shd w:val="clear" w:color="auto" w:fill="FFFFFF"/>
        </w:rPr>
        <w:t>заинтересованных лиц в выполнении работ</w:t>
      </w:r>
    </w:p>
    <w:p w:rsidR="001A1347" w:rsidRPr="00792978" w:rsidRDefault="001A1347" w:rsidP="00023B75">
      <w:pPr>
        <w:autoSpaceDN w:val="0"/>
        <w:adjustRightInd w:val="0"/>
        <w:spacing w:after="0" w:line="240" w:lineRule="auto"/>
        <w:ind w:left="770"/>
        <w:jc w:val="center"/>
        <w:rPr>
          <w:rFonts w:ascii="Times New Roman" w:hAnsi="Times New Roman"/>
          <w:sz w:val="24"/>
          <w:szCs w:val="24"/>
        </w:rPr>
      </w:pPr>
    </w:p>
    <w:p w:rsidR="001A1347" w:rsidRPr="00792978" w:rsidRDefault="001A1347" w:rsidP="00023B75">
      <w:pPr>
        <w:pStyle w:val="NormalWeb"/>
        <w:numPr>
          <w:ilvl w:val="1"/>
          <w:numId w:val="13"/>
        </w:numPr>
        <w:shd w:val="clear" w:color="auto" w:fill="FFFFFF"/>
        <w:spacing w:after="0"/>
        <w:ind w:left="0" w:firstLine="851"/>
        <w:jc w:val="both"/>
        <w:rPr>
          <w:rStyle w:val="apple-converted-space"/>
        </w:rPr>
      </w:pPr>
      <w:r w:rsidRPr="00792978">
        <w:rPr>
          <w:rStyle w:val="apple-converted-space"/>
        </w:rPr>
        <w:t>Заинтересованные лица принимают участие в реализации мероприятий по благоустройству дворовых территории в рамках минимального и дополнительного перечней работ по благоустройству в форме трудового и (или) финансового участия.</w:t>
      </w:r>
    </w:p>
    <w:p w:rsidR="001A1347" w:rsidRPr="00792978" w:rsidRDefault="001A1347" w:rsidP="00023B75">
      <w:pPr>
        <w:pStyle w:val="NormalWeb"/>
        <w:numPr>
          <w:ilvl w:val="1"/>
          <w:numId w:val="13"/>
        </w:numPr>
        <w:shd w:val="clear" w:color="auto" w:fill="FFFFFF"/>
        <w:spacing w:after="0"/>
        <w:ind w:left="0" w:firstLine="851"/>
        <w:jc w:val="both"/>
      </w:pPr>
      <w:r w:rsidRPr="00792978">
        <w:rPr>
          <w:rStyle w:val="apple-converted-space"/>
        </w:rPr>
        <w:t xml:space="preserve">Организация трудового и (или) финансового участия </w:t>
      </w:r>
      <w:r w:rsidRPr="00792978">
        <w:t xml:space="preserve">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 </w:t>
      </w:r>
    </w:p>
    <w:p w:rsidR="001A1347" w:rsidRPr="00792978" w:rsidRDefault="001A1347" w:rsidP="00023B75">
      <w:pPr>
        <w:pStyle w:val="NormalWeb"/>
        <w:numPr>
          <w:ilvl w:val="1"/>
          <w:numId w:val="13"/>
        </w:numPr>
        <w:shd w:val="clear" w:color="auto" w:fill="FFFFFF"/>
        <w:spacing w:after="0"/>
        <w:ind w:left="0" w:firstLine="851"/>
        <w:jc w:val="both"/>
      </w:pPr>
      <w:r w:rsidRPr="00792978">
        <w:t>Финансовое (трудовое) участие заинтересованных лиц в выполнении мероприятий по благоустройству дворовых территорий должно подтверждаться документально в зависимости от избранной формы такого участия.</w:t>
      </w:r>
    </w:p>
    <w:p w:rsidR="001A1347" w:rsidRPr="00792978" w:rsidRDefault="001A1347" w:rsidP="00023B75">
      <w:pPr>
        <w:pStyle w:val="NormalWeb"/>
        <w:numPr>
          <w:ilvl w:val="1"/>
          <w:numId w:val="13"/>
        </w:numPr>
        <w:shd w:val="clear" w:color="auto" w:fill="FFFFFF"/>
        <w:spacing w:after="0"/>
        <w:ind w:left="0" w:firstLine="851"/>
        <w:jc w:val="both"/>
      </w:pPr>
      <w:r w:rsidRPr="00792978">
        <w:t>Документы, подтверждающие форму участия заинтересованных лиц в реализации мероприятий по благоустройству, предусмотренных минимальным и (или) дополнительным перечнями, пред</w:t>
      </w:r>
      <w:r>
        <w:t>оставляются в Администрацию</w:t>
      </w:r>
      <w:r w:rsidRPr="00F66305">
        <w:t xml:space="preserve"> </w:t>
      </w:r>
      <w:r>
        <w:t xml:space="preserve">Первоавгустовского сельсовета Дмитриевского района  </w:t>
      </w:r>
      <w:r w:rsidRPr="00792978">
        <w:t>Курской области</w:t>
      </w:r>
      <w:r>
        <w:t xml:space="preserve"> </w:t>
      </w:r>
      <w:r w:rsidRPr="00792978">
        <w:t xml:space="preserve"> (далее - Администрация).</w:t>
      </w:r>
    </w:p>
    <w:p w:rsidR="001A1347" w:rsidRPr="00792978" w:rsidRDefault="001A1347" w:rsidP="00023B75">
      <w:pPr>
        <w:pStyle w:val="Default"/>
        <w:ind w:firstLine="709"/>
        <w:jc w:val="both"/>
        <w:rPr>
          <w:color w:val="auto"/>
        </w:rPr>
      </w:pPr>
      <w:r w:rsidRPr="00792978">
        <w:rPr>
          <w:color w:val="auto"/>
        </w:rPr>
        <w:t xml:space="preserve">В качестве документов, подтверждающих финансовое участие, могут быть представлены копии платежных поручений о перечислении средств или внесении средств на счет, открытый в установленном порядке, копия ведомости сбора средств с физических лиц, которые впоследствии также вносятся на счет, открытый в соответствии с настоящим Порядком. </w:t>
      </w:r>
    </w:p>
    <w:p w:rsidR="001A1347" w:rsidRPr="00792978" w:rsidRDefault="001A1347" w:rsidP="00023B75">
      <w:pPr>
        <w:pStyle w:val="Default"/>
        <w:ind w:firstLine="709"/>
        <w:jc w:val="both"/>
      </w:pPr>
      <w:r w:rsidRPr="00792978">
        <w:t>Документы, подтверждающие финансовое участие, представляются в Администрацию не позднее 2 дней со дня перечисления денежных средств в установленном порядке.</w:t>
      </w:r>
    </w:p>
    <w:p w:rsidR="001A1347" w:rsidRPr="00792978" w:rsidRDefault="001A1347" w:rsidP="00023B75">
      <w:pPr>
        <w:pStyle w:val="NormalWeb"/>
        <w:shd w:val="clear" w:color="auto" w:fill="FFFFFF"/>
        <w:spacing w:after="0"/>
        <w:ind w:firstLine="709"/>
        <w:jc w:val="both"/>
      </w:pPr>
      <w:r w:rsidRPr="00792978">
        <w:t>В качестве документов (материалов), подтверждающих трудовое участие могут быть представлены отчет подрядной организации о выполнении работ, включающей информацию о проведении мероприятия с трудовым участием граждан, отчет совета многоквартирного дома, лица, управляющего многоквартирным домом о проведении мероприятия с трудовым участием граждан. При этом, рекомендуется в качестве приложения к такому отчету представлять фото-, видеоматериалы, подтверждающие проведение мероприятия с трудовым участием граждан.</w:t>
      </w:r>
    </w:p>
    <w:p w:rsidR="001A1347" w:rsidRPr="00792978" w:rsidRDefault="001A1347" w:rsidP="00023B75">
      <w:pPr>
        <w:pStyle w:val="NormalWeb"/>
        <w:shd w:val="clear" w:color="auto" w:fill="FFFFFF"/>
        <w:spacing w:after="0"/>
        <w:ind w:firstLine="709"/>
        <w:jc w:val="both"/>
      </w:pPr>
      <w:r w:rsidRPr="00792978">
        <w:t>Документы, подтверждающие трудовое участие, представляются в Администрацию не позднее 10 календарных дней со дня окончания работ, выполняемых заинтересованными лицами.</w:t>
      </w:r>
    </w:p>
    <w:p w:rsidR="001A1347" w:rsidRPr="00792978" w:rsidRDefault="001A1347" w:rsidP="00023B75">
      <w:pPr>
        <w:pStyle w:val="NormalWeb"/>
        <w:numPr>
          <w:ilvl w:val="1"/>
          <w:numId w:val="13"/>
        </w:numPr>
        <w:shd w:val="clear" w:color="auto" w:fill="FFFFFF"/>
        <w:spacing w:after="0"/>
        <w:ind w:left="0" w:firstLine="851"/>
        <w:jc w:val="both"/>
      </w:pPr>
      <w:r w:rsidRPr="00792978">
        <w:t>При выборе формы финансового участия заинтересованных лиц в реализации мероприятий по благоустройству дворовой территории в рамках дополнительного перечня (минимального перечня - в случае принятия такого решения) работ по благоустройству доля участия определяется как процент от стоимости мероприятий по благоустройству дворовой территории.</w:t>
      </w:r>
    </w:p>
    <w:p w:rsidR="001A1347" w:rsidRPr="00792978" w:rsidRDefault="001A1347" w:rsidP="00023B75">
      <w:pPr>
        <w:pStyle w:val="NormalWeb"/>
        <w:shd w:val="clear" w:color="auto" w:fill="FFFFFF"/>
        <w:spacing w:after="0"/>
        <w:ind w:left="851"/>
        <w:jc w:val="both"/>
      </w:pPr>
    </w:p>
    <w:p w:rsidR="001A1347" w:rsidRPr="00792978" w:rsidRDefault="001A1347" w:rsidP="00023B75">
      <w:pPr>
        <w:numPr>
          <w:ilvl w:val="0"/>
          <w:numId w:val="13"/>
        </w:numPr>
        <w:tabs>
          <w:tab w:val="left" w:pos="284"/>
          <w:tab w:val="left" w:pos="1560"/>
          <w:tab w:val="left" w:pos="1843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r w:rsidRPr="00792978">
        <w:rPr>
          <w:rFonts w:ascii="Times New Roman" w:hAnsi="Times New Roman"/>
          <w:b/>
          <w:sz w:val="24"/>
          <w:szCs w:val="24"/>
        </w:rPr>
        <w:t>Условия аккумулирования и расходования средств</w:t>
      </w:r>
    </w:p>
    <w:p w:rsidR="001A1347" w:rsidRPr="00792978" w:rsidRDefault="001A1347" w:rsidP="00023B75">
      <w:pPr>
        <w:autoSpaceDN w:val="0"/>
        <w:adjustRightInd w:val="0"/>
        <w:spacing w:after="0" w:line="240" w:lineRule="auto"/>
        <w:ind w:left="742"/>
        <w:jc w:val="both"/>
        <w:rPr>
          <w:rFonts w:ascii="Times New Roman" w:hAnsi="Times New Roman"/>
          <w:sz w:val="24"/>
          <w:szCs w:val="24"/>
        </w:rPr>
      </w:pPr>
    </w:p>
    <w:p w:rsidR="001A1347" w:rsidRPr="00792978" w:rsidRDefault="001A1347" w:rsidP="00023B75">
      <w:pPr>
        <w:widowControl w:val="0"/>
        <w:numPr>
          <w:ilvl w:val="1"/>
          <w:numId w:val="13"/>
        </w:numPr>
        <w:tabs>
          <w:tab w:val="left" w:pos="1560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792978">
        <w:rPr>
          <w:rFonts w:ascii="Times New Roman" w:hAnsi="Times New Roman"/>
          <w:sz w:val="24"/>
          <w:szCs w:val="24"/>
        </w:rPr>
        <w:t>В случае включения заинтересованными лицами в заявку работ, входящих в дополнительный перечень работ по благоустройству дворовых территорий, установленный постановлением Администрации Курской области, денежные средства заинтересованных лиц перечисляются на лицевой счет админи</w:t>
      </w:r>
      <w:r>
        <w:rPr>
          <w:rFonts w:ascii="Times New Roman" w:hAnsi="Times New Roman"/>
          <w:sz w:val="24"/>
          <w:szCs w:val="24"/>
        </w:rPr>
        <w:t>стратора доходов бюджета Администрации Первоавгустовского сельсовета Дмитриевского района</w:t>
      </w:r>
      <w:r w:rsidRPr="00792978">
        <w:rPr>
          <w:rFonts w:ascii="Times New Roman" w:hAnsi="Times New Roman"/>
          <w:sz w:val="24"/>
          <w:szCs w:val="24"/>
        </w:rPr>
        <w:t xml:space="preserve"> Курской области - Администрации. </w:t>
      </w:r>
    </w:p>
    <w:p w:rsidR="001A1347" w:rsidRPr="00792978" w:rsidRDefault="001A1347" w:rsidP="00023B75">
      <w:pPr>
        <w:pStyle w:val="ListParagraph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92978">
        <w:rPr>
          <w:rFonts w:ascii="Times New Roman" w:hAnsi="Times New Roman"/>
          <w:sz w:val="24"/>
          <w:szCs w:val="24"/>
          <w:lang w:eastAsia="ru-RU"/>
        </w:rPr>
        <w:t xml:space="preserve">Лицевой счет для перечисления средств заинтересованных лиц, направляемых для выполнения дополнительного перечня работ по благоустройству дворовых территорий, может быть открыт </w:t>
      </w:r>
      <w:r w:rsidRPr="00792978">
        <w:rPr>
          <w:rFonts w:ascii="Times New Roman" w:hAnsi="Times New Roman"/>
          <w:sz w:val="24"/>
          <w:szCs w:val="24"/>
        </w:rPr>
        <w:t>Администрацией</w:t>
      </w:r>
      <w:r w:rsidRPr="00792978">
        <w:rPr>
          <w:rFonts w:ascii="Times New Roman" w:hAnsi="Times New Roman"/>
          <w:sz w:val="24"/>
          <w:szCs w:val="24"/>
          <w:lang w:eastAsia="ru-RU"/>
        </w:rPr>
        <w:t xml:space="preserve"> в российских кредитных организациях, величина собственных средств (капитала) которых составляет не менее 20 миллиардов рублей, либо в органах казначейства.</w:t>
      </w:r>
    </w:p>
    <w:p w:rsidR="001A1347" w:rsidRPr="00792978" w:rsidRDefault="001A1347" w:rsidP="00023B75">
      <w:pPr>
        <w:widowControl w:val="0"/>
        <w:numPr>
          <w:ilvl w:val="1"/>
          <w:numId w:val="13"/>
        </w:numPr>
        <w:tabs>
          <w:tab w:val="left" w:pos="1560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792978">
        <w:rPr>
          <w:rFonts w:ascii="Times New Roman" w:hAnsi="Times New Roman"/>
          <w:sz w:val="24"/>
          <w:szCs w:val="24"/>
        </w:rPr>
        <w:t>После утверждения дизайн-проекта общественной муниципальной комиссией и его согласования с представителем заинтересованных лиц Администрация заключает с представителями заинтересованных лиц, принявшими решение о благоустройстве дворовых территорий, соглашение, в котором указывается объект благоустройства, реквизиты для перечисления средств, определяются порядок и сумма перечисления денежных средств заинтересованными лицами, а также реквизиты счета, на который подлежат возврату денежные средства заинтересованных лиц в случаях определенных соглашением.</w:t>
      </w:r>
    </w:p>
    <w:p w:rsidR="001A1347" w:rsidRPr="00792978" w:rsidRDefault="001A1347" w:rsidP="00023B75">
      <w:pPr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792978">
        <w:rPr>
          <w:rFonts w:ascii="Times New Roman" w:hAnsi="Times New Roman"/>
          <w:sz w:val="24"/>
          <w:szCs w:val="24"/>
        </w:rPr>
        <w:t>Объем денежных средств, подлежащих перечислению заинтересованными лицами, определяется в соответствии со сметным расчетом, а также исходя из  нормативной стоимости (единичных расценок) работ по благоустройству дворовых территорий и объема работ, указанного в дизайн-проекте, и составляет не менее 5 процентов от общей стоимости соответствующего вида работ из дополнительного перечня работ.</w:t>
      </w:r>
    </w:p>
    <w:p w:rsidR="001A1347" w:rsidRPr="00792978" w:rsidRDefault="001A1347" w:rsidP="00023B75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92978">
        <w:rPr>
          <w:rFonts w:ascii="Times New Roman" w:hAnsi="Times New Roman"/>
          <w:sz w:val="24"/>
          <w:szCs w:val="24"/>
        </w:rPr>
        <w:t xml:space="preserve">Фактический объем денежных средств, подлежащих перечислению заинтересованными лицами, может быть изменен по итогам </w:t>
      </w:r>
      <w:r w:rsidRPr="00792978">
        <w:rPr>
          <w:rFonts w:ascii="Times New Roman" w:hAnsi="Times New Roman"/>
          <w:sz w:val="24"/>
          <w:szCs w:val="24"/>
          <w:lang w:eastAsia="ru-RU"/>
        </w:rPr>
        <w:t>осуществления закупки товара, работы, услуги в соответствии с положениями Федерального закона от 05.04.2013 № 44-ФЗ «О контрактной системе в сфере закупок товаров, работ, услуг для обеспечения государственных и муниципальных нужд», а также с учетом стоимости фактически выполненных работ.</w:t>
      </w:r>
    </w:p>
    <w:p w:rsidR="001A1347" w:rsidRPr="00792978" w:rsidRDefault="001A1347" w:rsidP="00023B75">
      <w:pPr>
        <w:widowControl w:val="0"/>
        <w:numPr>
          <w:ilvl w:val="1"/>
          <w:numId w:val="13"/>
        </w:numPr>
        <w:tabs>
          <w:tab w:val="left" w:pos="1560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792978">
        <w:rPr>
          <w:rFonts w:ascii="Times New Roman" w:hAnsi="Times New Roman"/>
          <w:sz w:val="24"/>
          <w:szCs w:val="24"/>
        </w:rPr>
        <w:t>Перечисление денежных средств заинтересованными лицами осуществляется в течение десяти дней с момента подписания соглашения.</w:t>
      </w:r>
    </w:p>
    <w:p w:rsidR="001A1347" w:rsidRPr="00792978" w:rsidRDefault="001A1347" w:rsidP="00023B75">
      <w:pPr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792978">
        <w:rPr>
          <w:rFonts w:ascii="Times New Roman" w:hAnsi="Times New Roman"/>
          <w:color w:val="000000"/>
          <w:sz w:val="24"/>
          <w:szCs w:val="24"/>
        </w:rPr>
        <w:t xml:space="preserve">В случае, если денежные средства в полном объеме не будут перечислены в срок, установленный в абзаце первом настоящего пункта, то заявка такого многоквартирного дома в части  выполнения дополнительного перечня работ по благоустройству территории выполнению не подлежит. </w:t>
      </w:r>
    </w:p>
    <w:p w:rsidR="001A1347" w:rsidRPr="00792978" w:rsidRDefault="001A1347" w:rsidP="00023B75">
      <w:pPr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792978">
        <w:rPr>
          <w:rFonts w:ascii="Times New Roman" w:hAnsi="Times New Roman"/>
          <w:color w:val="000000"/>
          <w:sz w:val="24"/>
          <w:szCs w:val="24"/>
        </w:rPr>
        <w:t xml:space="preserve">Перечень дворовых территорий, подлежащих благоустройству в рамках Программы, подлежит корректировке с включением следующих по очередности дворовых территорий, прошедших отбор в пределах лимитов бюджетных ассигнований, предусмотренных Программой. В таком случае заинтересованные лица, дворовые территории которых были </w:t>
      </w:r>
      <w:r w:rsidRPr="00644EED">
        <w:rPr>
          <w:rFonts w:ascii="Times New Roman" w:hAnsi="Times New Roman"/>
          <w:color w:val="000000"/>
          <w:sz w:val="24"/>
          <w:szCs w:val="24"/>
        </w:rPr>
        <w:t>включены в Программу в связи с корректировкой и их заявка предусматривает выполнение работ из дополнительного перечня, обязуются перечислить денежные</w:t>
      </w:r>
      <w:r>
        <w:rPr>
          <w:rFonts w:ascii="Times New Roman" w:hAnsi="Times New Roman"/>
          <w:color w:val="000000"/>
          <w:sz w:val="24"/>
          <w:szCs w:val="24"/>
        </w:rPr>
        <w:t xml:space="preserve"> средства не позднее 30 мая 2018</w:t>
      </w:r>
      <w:r w:rsidRPr="00644EED">
        <w:rPr>
          <w:rFonts w:ascii="Times New Roman" w:hAnsi="Times New Roman"/>
          <w:color w:val="000000"/>
          <w:sz w:val="24"/>
          <w:szCs w:val="24"/>
        </w:rPr>
        <w:t xml:space="preserve"> года в порядке</w:t>
      </w:r>
      <w:r w:rsidRPr="00792978">
        <w:rPr>
          <w:rFonts w:ascii="Times New Roman" w:hAnsi="Times New Roman"/>
          <w:color w:val="000000"/>
          <w:sz w:val="24"/>
          <w:szCs w:val="24"/>
        </w:rPr>
        <w:t xml:space="preserve"> и на условиях, определенных соглашением.</w:t>
      </w:r>
    </w:p>
    <w:p w:rsidR="001A1347" w:rsidRPr="00792978" w:rsidRDefault="001A1347" w:rsidP="00023B75">
      <w:pPr>
        <w:widowControl w:val="0"/>
        <w:numPr>
          <w:ilvl w:val="1"/>
          <w:numId w:val="13"/>
        </w:numPr>
        <w:tabs>
          <w:tab w:val="left" w:pos="1560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792978">
        <w:rPr>
          <w:rFonts w:ascii="Times New Roman" w:hAnsi="Times New Roman"/>
          <w:sz w:val="24"/>
          <w:szCs w:val="24"/>
        </w:rPr>
        <w:t>Денежные средства считаются пост</w:t>
      </w:r>
      <w:r>
        <w:rPr>
          <w:rFonts w:ascii="Times New Roman" w:hAnsi="Times New Roman"/>
          <w:sz w:val="24"/>
          <w:szCs w:val="24"/>
        </w:rPr>
        <w:t>упившими в доход бюджета Администрации Первоавгустовского сельсовета Дмитриевского района</w:t>
      </w:r>
      <w:r w:rsidRPr="00792978">
        <w:rPr>
          <w:rFonts w:ascii="Times New Roman" w:hAnsi="Times New Roman"/>
          <w:sz w:val="24"/>
          <w:szCs w:val="24"/>
        </w:rPr>
        <w:t xml:space="preserve"> Курской области с момента их зачисления на лицевой счет Администрации.</w:t>
      </w:r>
    </w:p>
    <w:p w:rsidR="001A1347" w:rsidRPr="00792978" w:rsidRDefault="001A1347" w:rsidP="00023B75">
      <w:pPr>
        <w:widowControl w:val="0"/>
        <w:numPr>
          <w:ilvl w:val="1"/>
          <w:numId w:val="13"/>
        </w:numPr>
        <w:tabs>
          <w:tab w:val="left" w:pos="1560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792978">
        <w:rPr>
          <w:rFonts w:ascii="Times New Roman" w:hAnsi="Times New Roman"/>
          <w:sz w:val="24"/>
          <w:szCs w:val="24"/>
        </w:rPr>
        <w:t xml:space="preserve">На сумму планируемых поступлений увеличиваются бюджетные ассигнования </w:t>
      </w:r>
      <w:r>
        <w:rPr>
          <w:rFonts w:ascii="Times New Roman" w:hAnsi="Times New Roman"/>
          <w:sz w:val="24"/>
          <w:szCs w:val="24"/>
        </w:rPr>
        <w:t>Администрации</w:t>
      </w:r>
      <w:r w:rsidRPr="00792978">
        <w:rPr>
          <w:rFonts w:ascii="Times New Roman" w:hAnsi="Times New Roman"/>
          <w:sz w:val="24"/>
          <w:szCs w:val="24"/>
        </w:rPr>
        <w:t xml:space="preserve"> как главному распорядителю бюджетных средств с последующим доведением в установленном порядке лимитов бюджетных обязательств для осуществления целевых расходов, предусмотренных Программой.</w:t>
      </w:r>
    </w:p>
    <w:p w:rsidR="001A1347" w:rsidRPr="00792978" w:rsidRDefault="001A1347" w:rsidP="00023B75">
      <w:pPr>
        <w:widowControl w:val="0"/>
        <w:numPr>
          <w:ilvl w:val="1"/>
          <w:numId w:val="13"/>
        </w:numPr>
        <w:tabs>
          <w:tab w:val="left" w:pos="1560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Администрация</w:t>
      </w:r>
      <w:r w:rsidRPr="00792978">
        <w:rPr>
          <w:rFonts w:ascii="Times New Roman" w:hAnsi="Times New Roman"/>
          <w:sz w:val="24"/>
          <w:szCs w:val="24"/>
        </w:rPr>
        <w:t xml:space="preserve"> осуществляет учет поступающих от заинтересованных лиц денежных средств в разрезе многоквартирных домов, дворовые территории которых подлежат благоустройству.</w:t>
      </w:r>
    </w:p>
    <w:p w:rsidR="001A1347" w:rsidRPr="00792978" w:rsidRDefault="001A1347" w:rsidP="00023B75">
      <w:pPr>
        <w:widowControl w:val="0"/>
        <w:numPr>
          <w:ilvl w:val="1"/>
          <w:numId w:val="13"/>
        </w:numPr>
        <w:tabs>
          <w:tab w:val="left" w:pos="1560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Администрация</w:t>
      </w:r>
      <w:r w:rsidRPr="00792978">
        <w:rPr>
          <w:rFonts w:ascii="Times New Roman" w:hAnsi="Times New Roman"/>
          <w:sz w:val="24"/>
          <w:szCs w:val="24"/>
        </w:rPr>
        <w:t xml:space="preserve"> обеспечивает ежемесячное опубликование на официальном сайте Администрации в информационно-телекоммуникационной сети «Интернет»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благоустройству.</w:t>
      </w:r>
    </w:p>
    <w:p w:rsidR="001A1347" w:rsidRPr="00792978" w:rsidRDefault="001A1347" w:rsidP="00023B75">
      <w:pPr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Администрация </w:t>
      </w:r>
      <w:r w:rsidRPr="00792978">
        <w:rPr>
          <w:rFonts w:ascii="Times New Roman" w:hAnsi="Times New Roman"/>
          <w:sz w:val="24"/>
          <w:szCs w:val="24"/>
        </w:rPr>
        <w:t>ежемесячно 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общественной муниципальной комиссии.</w:t>
      </w:r>
    </w:p>
    <w:p w:rsidR="001A1347" w:rsidRPr="00792978" w:rsidRDefault="001A1347" w:rsidP="00023B75">
      <w:pPr>
        <w:widowControl w:val="0"/>
        <w:numPr>
          <w:ilvl w:val="1"/>
          <w:numId w:val="13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792978">
        <w:rPr>
          <w:rFonts w:ascii="Times New Roman" w:hAnsi="Times New Roman"/>
          <w:sz w:val="24"/>
          <w:szCs w:val="24"/>
        </w:rPr>
        <w:t xml:space="preserve">Расходование аккумулированных денежных средств заинтересованных лиц осуществляется </w:t>
      </w:r>
      <w:r>
        <w:rPr>
          <w:rFonts w:ascii="Times New Roman" w:hAnsi="Times New Roman"/>
          <w:sz w:val="24"/>
          <w:szCs w:val="24"/>
        </w:rPr>
        <w:t xml:space="preserve">Администрацией </w:t>
      </w:r>
      <w:r w:rsidRPr="00792978">
        <w:rPr>
          <w:rFonts w:ascii="Times New Roman" w:hAnsi="Times New Roman"/>
          <w:sz w:val="24"/>
          <w:szCs w:val="24"/>
        </w:rPr>
        <w:t>на финансирование дополнительного перечня работ по благоустройству дворовых территорий в соответствии с утвержденным дизайн-проектом благоустройства дворовых территорий, утвержденного общественной муниципальной комиссией и согласованного с представителем заинтересованных лиц.</w:t>
      </w:r>
    </w:p>
    <w:p w:rsidR="001A1347" w:rsidRPr="00792978" w:rsidRDefault="001A1347" w:rsidP="00023B75">
      <w:pPr>
        <w:widowControl w:val="0"/>
        <w:numPr>
          <w:ilvl w:val="1"/>
          <w:numId w:val="13"/>
        </w:numPr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792978">
        <w:rPr>
          <w:rFonts w:ascii="Times New Roman" w:hAnsi="Times New Roman"/>
          <w:sz w:val="24"/>
          <w:szCs w:val="24"/>
        </w:rPr>
        <w:t xml:space="preserve"> 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актами, регулирующими бюджетные правоотношения.</w:t>
      </w:r>
    </w:p>
    <w:p w:rsidR="001A1347" w:rsidRDefault="001A1347" w:rsidP="00023B75">
      <w:pPr>
        <w:widowControl w:val="0"/>
        <w:numPr>
          <w:ilvl w:val="1"/>
          <w:numId w:val="13"/>
        </w:numPr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792978">
        <w:rPr>
          <w:rFonts w:ascii="Times New Roman" w:hAnsi="Times New Roman"/>
          <w:sz w:val="24"/>
          <w:szCs w:val="24"/>
        </w:rPr>
        <w:t xml:space="preserve">Контроль за целевым расходованием аккумулированных денежных средств заинтересованных лиц осуществляется </w:t>
      </w:r>
      <w:r>
        <w:rPr>
          <w:rFonts w:ascii="Times New Roman" w:hAnsi="Times New Roman"/>
          <w:sz w:val="24"/>
          <w:szCs w:val="24"/>
        </w:rPr>
        <w:t xml:space="preserve">Администрацией </w:t>
      </w:r>
      <w:r w:rsidRPr="00792978">
        <w:rPr>
          <w:rFonts w:ascii="Times New Roman" w:hAnsi="Times New Roman"/>
          <w:sz w:val="24"/>
          <w:szCs w:val="24"/>
        </w:rPr>
        <w:t>в соответствии с бюджетным законодательством.</w:t>
      </w:r>
    </w:p>
    <w:p w:rsidR="001A1347" w:rsidRDefault="001A1347" w:rsidP="00023B7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1A1347" w:rsidRPr="00185CA9" w:rsidRDefault="001A134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Приложение №11 </w:t>
      </w:r>
      <w:r w:rsidRPr="00185CA9">
        <w:rPr>
          <w:rFonts w:ascii="Times New Roman" w:hAnsi="Times New Roman"/>
          <w:sz w:val="24"/>
          <w:szCs w:val="24"/>
        </w:rPr>
        <w:t xml:space="preserve">к муниципальной программе </w:t>
      </w:r>
      <w:r w:rsidRPr="00185CA9">
        <w:rPr>
          <w:rFonts w:ascii="Times New Roman" w:hAnsi="Times New Roman"/>
          <w:spacing w:val="-2"/>
          <w:sz w:val="24"/>
        </w:rPr>
        <w:t xml:space="preserve">«Формирование современной городской среды на территории МО </w:t>
      </w:r>
      <w:r>
        <w:rPr>
          <w:rFonts w:ascii="Times New Roman" w:hAnsi="Times New Roman"/>
          <w:sz w:val="24"/>
          <w:szCs w:val="28"/>
        </w:rPr>
        <w:t>«Первоавгустовский сельсовет</w:t>
      </w:r>
      <w:r w:rsidRPr="00185CA9">
        <w:rPr>
          <w:rFonts w:ascii="Times New Roman" w:hAnsi="Times New Roman"/>
          <w:sz w:val="24"/>
          <w:szCs w:val="28"/>
        </w:rPr>
        <w:t>»</w:t>
      </w:r>
      <w:r>
        <w:rPr>
          <w:rFonts w:ascii="Times New Roman" w:hAnsi="Times New Roman"/>
          <w:sz w:val="24"/>
          <w:szCs w:val="28"/>
        </w:rPr>
        <w:t xml:space="preserve"> Дмитриевского района </w:t>
      </w:r>
      <w:r w:rsidRPr="00185CA9">
        <w:rPr>
          <w:rFonts w:ascii="Times New Roman" w:hAnsi="Times New Roman"/>
          <w:sz w:val="24"/>
          <w:szCs w:val="28"/>
        </w:rPr>
        <w:t xml:space="preserve"> Курской области </w:t>
      </w:r>
      <w:r w:rsidRPr="00185CA9">
        <w:rPr>
          <w:rFonts w:ascii="Times New Roman" w:hAnsi="Times New Roman"/>
          <w:spacing w:val="-2"/>
          <w:sz w:val="24"/>
        </w:rPr>
        <w:t>на 2017 год</w:t>
      </w:r>
      <w:r>
        <w:rPr>
          <w:rFonts w:ascii="Times New Roman" w:hAnsi="Times New Roman"/>
          <w:spacing w:val="-2"/>
          <w:sz w:val="24"/>
        </w:rPr>
        <w:t>»</w:t>
      </w:r>
    </w:p>
    <w:p w:rsidR="001A1347" w:rsidRDefault="001A1347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1A1347" w:rsidRDefault="001A1347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1A1347" w:rsidRPr="00EC3D4E" w:rsidRDefault="001A1347" w:rsidP="00023B7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/>
          <w:b/>
          <w:sz w:val="26"/>
          <w:szCs w:val="26"/>
        </w:rPr>
      </w:pPr>
      <w:r w:rsidRPr="00EC3D4E">
        <w:rPr>
          <w:rFonts w:ascii="Times New Roman" w:hAnsi="Times New Roman"/>
          <w:b/>
          <w:sz w:val="26"/>
          <w:szCs w:val="26"/>
        </w:rPr>
        <w:t>Порядок</w:t>
      </w:r>
    </w:p>
    <w:p w:rsidR="001A1347" w:rsidRDefault="001A1347" w:rsidP="00023B7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/>
          <w:b/>
          <w:sz w:val="26"/>
          <w:szCs w:val="26"/>
        </w:rPr>
      </w:pPr>
      <w:r w:rsidRPr="00EC3D4E">
        <w:rPr>
          <w:rFonts w:ascii="Times New Roman" w:hAnsi="Times New Roman"/>
          <w:b/>
          <w:sz w:val="26"/>
          <w:szCs w:val="26"/>
        </w:rPr>
        <w:t>разработки, обсуждения с заинтересованными лицами и утверждения дизайн - проекта благоустройства дворовой территории,</w:t>
      </w:r>
    </w:p>
    <w:p w:rsidR="001A1347" w:rsidRDefault="001A1347" w:rsidP="00023B7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/>
          <w:b/>
          <w:sz w:val="26"/>
          <w:szCs w:val="26"/>
        </w:rPr>
      </w:pPr>
      <w:r w:rsidRPr="00EC3D4E">
        <w:rPr>
          <w:rFonts w:ascii="Times New Roman" w:hAnsi="Times New Roman"/>
          <w:b/>
          <w:sz w:val="26"/>
          <w:szCs w:val="26"/>
        </w:rPr>
        <w:t>включенных в</w:t>
      </w:r>
      <w:r>
        <w:rPr>
          <w:rFonts w:ascii="Times New Roman" w:hAnsi="Times New Roman"/>
          <w:b/>
          <w:sz w:val="26"/>
          <w:szCs w:val="26"/>
        </w:rPr>
        <w:t xml:space="preserve"> муниципальную программу на 2018-2022</w:t>
      </w:r>
      <w:r w:rsidRPr="00EC3D4E">
        <w:rPr>
          <w:rFonts w:ascii="Times New Roman" w:hAnsi="Times New Roman"/>
          <w:b/>
          <w:sz w:val="26"/>
          <w:szCs w:val="26"/>
        </w:rPr>
        <w:t xml:space="preserve"> год</w:t>
      </w:r>
      <w:r>
        <w:rPr>
          <w:rFonts w:ascii="Times New Roman" w:hAnsi="Times New Roman"/>
          <w:b/>
          <w:sz w:val="26"/>
          <w:szCs w:val="26"/>
        </w:rPr>
        <w:t>ы</w:t>
      </w:r>
    </w:p>
    <w:p w:rsidR="001A1347" w:rsidRDefault="001A1347" w:rsidP="00023B7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/>
          <w:b/>
          <w:sz w:val="26"/>
          <w:szCs w:val="26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/>
          <w:b/>
          <w:sz w:val="26"/>
          <w:szCs w:val="26"/>
        </w:rPr>
      </w:pPr>
    </w:p>
    <w:p w:rsidR="001A1347" w:rsidRPr="00792978" w:rsidRDefault="001A1347" w:rsidP="00023B75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2978">
        <w:rPr>
          <w:rFonts w:ascii="Times New Roman" w:hAnsi="Times New Roman"/>
          <w:sz w:val="24"/>
          <w:szCs w:val="24"/>
        </w:rPr>
        <w:t>1. Настоящий порядок устанавливает процедуру разработки, обсуждения с заинтересованными лицами и утверждения дизайн</w:t>
      </w:r>
      <w:r>
        <w:rPr>
          <w:rFonts w:ascii="Times New Roman" w:hAnsi="Times New Roman"/>
          <w:sz w:val="24"/>
          <w:szCs w:val="24"/>
        </w:rPr>
        <w:t xml:space="preserve"> </w:t>
      </w:r>
      <w:r w:rsidRPr="00792978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792978">
        <w:rPr>
          <w:rFonts w:ascii="Times New Roman" w:hAnsi="Times New Roman"/>
          <w:sz w:val="24"/>
          <w:szCs w:val="24"/>
        </w:rPr>
        <w:t>проектов благоустройства дворовой территории, включа</w:t>
      </w:r>
      <w:r>
        <w:rPr>
          <w:rFonts w:ascii="Times New Roman" w:hAnsi="Times New Roman"/>
          <w:sz w:val="24"/>
          <w:szCs w:val="24"/>
        </w:rPr>
        <w:t>емых в муниципальную программу «Ф</w:t>
      </w:r>
      <w:r w:rsidRPr="00792978">
        <w:rPr>
          <w:rFonts w:ascii="Times New Roman" w:hAnsi="Times New Roman"/>
          <w:sz w:val="24"/>
          <w:szCs w:val="24"/>
        </w:rPr>
        <w:t>ормирования современно</w:t>
      </w:r>
      <w:r>
        <w:rPr>
          <w:rFonts w:ascii="Times New Roman" w:hAnsi="Times New Roman"/>
          <w:sz w:val="24"/>
          <w:szCs w:val="24"/>
        </w:rPr>
        <w:t>й городской среды на территории МО «Первоавгустовский сельсовет» Дмитриевского района Курской области на 2018-2022 годы»</w:t>
      </w:r>
      <w:r w:rsidRPr="00792978">
        <w:rPr>
          <w:rFonts w:ascii="Times New Roman" w:hAnsi="Times New Roman"/>
          <w:sz w:val="24"/>
          <w:szCs w:val="24"/>
        </w:rPr>
        <w:t xml:space="preserve"> (далее - Порядок).</w:t>
      </w:r>
    </w:p>
    <w:p w:rsidR="001A1347" w:rsidRPr="00792978" w:rsidRDefault="001A1347" w:rsidP="00023B75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2978">
        <w:rPr>
          <w:rFonts w:ascii="Times New Roman" w:hAnsi="Times New Roman"/>
          <w:sz w:val="24"/>
          <w:szCs w:val="24"/>
        </w:rPr>
        <w:t>2. Для целей Порядка применяются следующие понятия:</w:t>
      </w:r>
    </w:p>
    <w:p w:rsidR="001A1347" w:rsidRPr="00792978" w:rsidRDefault="001A1347" w:rsidP="00023B75">
      <w:pPr>
        <w:pStyle w:val="NormalWeb"/>
        <w:spacing w:after="0"/>
        <w:ind w:firstLine="709"/>
        <w:jc w:val="both"/>
      </w:pPr>
      <w:r w:rsidRPr="00792978">
        <w:t>2.1. дворовая территория -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домам;</w:t>
      </w:r>
    </w:p>
    <w:p w:rsidR="001A1347" w:rsidRPr="00792978" w:rsidRDefault="001A1347" w:rsidP="00023B75">
      <w:pPr>
        <w:pStyle w:val="ConsPlusNormal"/>
        <w:ind w:firstLine="709"/>
        <w:jc w:val="both"/>
        <w:rPr>
          <w:rFonts w:ascii="Times New Roman" w:hAnsi="Times New Roman"/>
          <w:sz w:val="24"/>
          <w:szCs w:val="24"/>
        </w:rPr>
      </w:pPr>
      <w:r w:rsidRPr="00792978">
        <w:rPr>
          <w:rFonts w:ascii="Times New Roman" w:hAnsi="Times New Roman"/>
          <w:sz w:val="24"/>
          <w:szCs w:val="24"/>
        </w:rPr>
        <w:t>2.2.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92978">
        <w:rPr>
          <w:rFonts w:ascii="Times New Roman" w:hAnsi="Times New Roman"/>
          <w:sz w:val="24"/>
          <w:szCs w:val="24"/>
        </w:rPr>
        <w:t>заинтересованные лица -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благоустройству.</w:t>
      </w:r>
    </w:p>
    <w:p w:rsidR="001A1347" w:rsidRPr="00792978" w:rsidRDefault="001A1347" w:rsidP="00023B75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2978">
        <w:rPr>
          <w:rFonts w:ascii="Times New Roman" w:hAnsi="Times New Roman"/>
          <w:sz w:val="24"/>
          <w:szCs w:val="24"/>
        </w:rPr>
        <w:t xml:space="preserve">3. Разработка дизайн - проекта обеспечивается </w:t>
      </w:r>
      <w:r>
        <w:rPr>
          <w:rFonts w:ascii="Times New Roman" w:hAnsi="Times New Roman"/>
          <w:sz w:val="24"/>
          <w:szCs w:val="24"/>
        </w:rPr>
        <w:t>Администрацией Первоавгустовского сельсовета Дмитриевского района (далее - уполномоченный орган</w:t>
      </w:r>
      <w:r w:rsidRPr="00792978">
        <w:rPr>
          <w:rFonts w:ascii="Times New Roman" w:hAnsi="Times New Roman"/>
          <w:sz w:val="24"/>
          <w:szCs w:val="24"/>
        </w:rPr>
        <w:t>).</w:t>
      </w:r>
    </w:p>
    <w:p w:rsidR="001A1347" w:rsidRPr="00792978" w:rsidRDefault="001A1347" w:rsidP="00023B75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2978">
        <w:rPr>
          <w:rFonts w:ascii="Times New Roman" w:hAnsi="Times New Roman"/>
          <w:sz w:val="24"/>
          <w:szCs w:val="24"/>
        </w:rPr>
        <w:t xml:space="preserve">4. Дизайн-проект разрабатывается в отношении дворовых территорий, прошедших отбор, исходя из даты представления предложений заинтересованных лиц в пределах выделенных лимитов бюджетных ассигнований. </w:t>
      </w:r>
    </w:p>
    <w:p w:rsidR="001A1347" w:rsidRPr="00792978" w:rsidRDefault="001A1347" w:rsidP="00023B75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2978">
        <w:rPr>
          <w:rFonts w:ascii="Times New Roman" w:hAnsi="Times New Roman"/>
          <w:sz w:val="24"/>
          <w:szCs w:val="24"/>
        </w:rPr>
        <w:t>В случае совместной заявки заинтересованных лиц, проживающих в многоквартирных домах, имеющих общую дворовую территорию, дизайн - проект разрабатывается на общую дворовую территорию.</w:t>
      </w:r>
    </w:p>
    <w:p w:rsidR="001A1347" w:rsidRPr="00792978" w:rsidRDefault="001A1347" w:rsidP="00023B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2978">
        <w:rPr>
          <w:rFonts w:ascii="Times New Roman" w:hAnsi="Times New Roman"/>
          <w:sz w:val="24"/>
          <w:szCs w:val="24"/>
        </w:rPr>
        <w:t>4. В дизайн - проект включается текстовое и визуальное описание проекта благоустройства, в том числе концепция проекта и перечень (в том числе визуализированный) элементов благоустройства, предполагаемых к размещению на соответствующей территории.</w:t>
      </w:r>
    </w:p>
    <w:p w:rsidR="001A1347" w:rsidRPr="00792978" w:rsidRDefault="001A1347" w:rsidP="00023B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2978">
        <w:rPr>
          <w:rFonts w:ascii="Times New Roman" w:hAnsi="Times New Roman"/>
          <w:sz w:val="24"/>
          <w:szCs w:val="24"/>
        </w:rPr>
        <w:t>Содержание дизайн</w:t>
      </w:r>
      <w:r>
        <w:rPr>
          <w:rFonts w:ascii="Times New Roman" w:hAnsi="Times New Roman"/>
          <w:sz w:val="24"/>
          <w:szCs w:val="24"/>
        </w:rPr>
        <w:t xml:space="preserve"> </w:t>
      </w:r>
      <w:r w:rsidRPr="00792978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792978">
        <w:rPr>
          <w:rFonts w:ascii="Times New Roman" w:hAnsi="Times New Roman"/>
          <w:sz w:val="24"/>
          <w:szCs w:val="24"/>
        </w:rPr>
        <w:t xml:space="preserve">проекта зависит от вида и состава планируемых работ. Дизайн-проект может быть подготовлен в виде проектно-сметной документации или в упрощенном виде - изображение дворовой территории на топографической съемке в масштабе с отображением текстового и визуального описания проекта благоустройства дворовой территории и техническому оснащению площадок исходя из минимального и дополнительного перечней работ, с описанием работ и мероприятий, предлагаемых к выполнению, со сметным расчетом стоимости работ исходя из единичных расценок.  </w:t>
      </w:r>
    </w:p>
    <w:p w:rsidR="001A1347" w:rsidRPr="00792978" w:rsidRDefault="001A1347" w:rsidP="00023B75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2978">
        <w:rPr>
          <w:rFonts w:ascii="Times New Roman" w:hAnsi="Times New Roman"/>
          <w:sz w:val="24"/>
          <w:szCs w:val="24"/>
        </w:rPr>
        <w:t>6. Разработка дизайн</w:t>
      </w:r>
      <w:r>
        <w:rPr>
          <w:rFonts w:ascii="Times New Roman" w:hAnsi="Times New Roman"/>
          <w:sz w:val="24"/>
          <w:szCs w:val="24"/>
        </w:rPr>
        <w:t xml:space="preserve"> </w:t>
      </w:r>
      <w:r w:rsidRPr="00792978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792978">
        <w:rPr>
          <w:rFonts w:ascii="Times New Roman" w:hAnsi="Times New Roman"/>
          <w:sz w:val="24"/>
          <w:szCs w:val="24"/>
        </w:rPr>
        <w:t xml:space="preserve">проекта осуществляется с учетом местных нормативов градостроительного проектирования </w:t>
      </w:r>
      <w:r>
        <w:rPr>
          <w:rFonts w:ascii="Times New Roman" w:hAnsi="Times New Roman"/>
          <w:sz w:val="24"/>
          <w:szCs w:val="24"/>
        </w:rPr>
        <w:t>Первоавгустовского сельсовета Дмитриевского района  Курской области</w:t>
      </w:r>
      <w:r w:rsidRPr="00792978">
        <w:rPr>
          <w:rFonts w:ascii="Times New Roman" w:hAnsi="Times New Roman"/>
          <w:sz w:val="24"/>
          <w:szCs w:val="24"/>
        </w:rPr>
        <w:t>.</w:t>
      </w:r>
    </w:p>
    <w:p w:rsidR="001A1347" w:rsidRPr="00792978" w:rsidRDefault="001A1347" w:rsidP="00023B75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2978">
        <w:rPr>
          <w:rFonts w:ascii="Times New Roman" w:hAnsi="Times New Roman"/>
          <w:sz w:val="24"/>
          <w:szCs w:val="24"/>
        </w:rPr>
        <w:t>6. Разработка дизайн - проекта включает следующие стадии:</w:t>
      </w:r>
    </w:p>
    <w:p w:rsidR="001A1347" w:rsidRPr="00792978" w:rsidRDefault="001A1347" w:rsidP="00023B75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2978">
        <w:rPr>
          <w:rFonts w:ascii="Times New Roman" w:hAnsi="Times New Roman"/>
          <w:sz w:val="24"/>
          <w:szCs w:val="24"/>
        </w:rPr>
        <w:t>6.1. осмотр дворовой территории, предлагаемой к благоустройству, совместно с представителем заинтересованных лиц;</w:t>
      </w:r>
    </w:p>
    <w:p w:rsidR="001A1347" w:rsidRPr="00792978" w:rsidRDefault="001A1347" w:rsidP="00023B75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2978">
        <w:rPr>
          <w:rFonts w:ascii="Times New Roman" w:hAnsi="Times New Roman"/>
          <w:sz w:val="24"/>
          <w:szCs w:val="24"/>
        </w:rPr>
        <w:t>6.2. разработка дизайн - проекта;</w:t>
      </w:r>
    </w:p>
    <w:p w:rsidR="001A1347" w:rsidRPr="00792978" w:rsidRDefault="001A1347" w:rsidP="00023B75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2978">
        <w:rPr>
          <w:rFonts w:ascii="Times New Roman" w:hAnsi="Times New Roman"/>
          <w:sz w:val="24"/>
          <w:szCs w:val="24"/>
        </w:rPr>
        <w:t>6.3. согласование дизайн</w:t>
      </w:r>
      <w:r>
        <w:rPr>
          <w:rFonts w:ascii="Times New Roman" w:hAnsi="Times New Roman"/>
          <w:sz w:val="24"/>
          <w:szCs w:val="24"/>
        </w:rPr>
        <w:t xml:space="preserve"> </w:t>
      </w:r>
      <w:r w:rsidRPr="00792978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792978">
        <w:rPr>
          <w:rFonts w:ascii="Times New Roman" w:hAnsi="Times New Roman"/>
          <w:sz w:val="24"/>
          <w:szCs w:val="24"/>
        </w:rPr>
        <w:t>проекта благоустройства дворовой территории с представителем заинтересованных лиц;</w:t>
      </w:r>
    </w:p>
    <w:p w:rsidR="001A1347" w:rsidRPr="00792978" w:rsidRDefault="001A1347" w:rsidP="00023B75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2978">
        <w:rPr>
          <w:rFonts w:ascii="Times New Roman" w:hAnsi="Times New Roman"/>
          <w:sz w:val="24"/>
          <w:szCs w:val="24"/>
        </w:rPr>
        <w:t>6.4. утверждение дизайн</w:t>
      </w:r>
      <w:r>
        <w:rPr>
          <w:rFonts w:ascii="Times New Roman" w:hAnsi="Times New Roman"/>
          <w:sz w:val="24"/>
          <w:szCs w:val="24"/>
        </w:rPr>
        <w:t xml:space="preserve"> </w:t>
      </w:r>
      <w:r w:rsidRPr="00792978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792978">
        <w:rPr>
          <w:rFonts w:ascii="Times New Roman" w:hAnsi="Times New Roman"/>
          <w:sz w:val="24"/>
          <w:szCs w:val="24"/>
        </w:rPr>
        <w:t>проекта общественной муниципальной комиссией.</w:t>
      </w:r>
    </w:p>
    <w:p w:rsidR="001A1347" w:rsidRPr="00792978" w:rsidRDefault="001A1347" w:rsidP="00023B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2978">
        <w:rPr>
          <w:rFonts w:ascii="Times New Roman" w:hAnsi="Times New Roman"/>
          <w:sz w:val="24"/>
          <w:szCs w:val="24"/>
        </w:rPr>
        <w:t xml:space="preserve">7. Представитель заинтересованных лиц обязан рассмотреть представленный дизайн-проект в срок не превышающий </w:t>
      </w:r>
      <w:r>
        <w:rPr>
          <w:rFonts w:ascii="Times New Roman" w:hAnsi="Times New Roman"/>
          <w:sz w:val="24"/>
          <w:szCs w:val="24"/>
        </w:rPr>
        <w:t>трех</w:t>
      </w:r>
      <w:r w:rsidRPr="00792978">
        <w:rPr>
          <w:rFonts w:ascii="Times New Roman" w:hAnsi="Times New Roman"/>
          <w:sz w:val="24"/>
          <w:szCs w:val="24"/>
        </w:rPr>
        <w:t xml:space="preserve"> календарных дней с момента его получения и представить в Администраци</w:t>
      </w:r>
      <w:r>
        <w:rPr>
          <w:rFonts w:ascii="Times New Roman" w:hAnsi="Times New Roman"/>
          <w:sz w:val="24"/>
          <w:szCs w:val="24"/>
        </w:rPr>
        <w:t xml:space="preserve">ю Первоавгустовского сельсовета Дмитриевского района Курской области </w:t>
      </w:r>
      <w:r w:rsidRPr="00792978">
        <w:rPr>
          <w:rFonts w:ascii="Times New Roman" w:hAnsi="Times New Roman"/>
          <w:sz w:val="24"/>
          <w:szCs w:val="24"/>
        </w:rPr>
        <w:t>согласованный дизайн-проект или мотивированные замечания.</w:t>
      </w:r>
    </w:p>
    <w:p w:rsidR="001A1347" w:rsidRPr="00792978" w:rsidRDefault="001A1347" w:rsidP="00023B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2978">
        <w:rPr>
          <w:rFonts w:ascii="Times New Roman" w:hAnsi="Times New Roman"/>
          <w:sz w:val="24"/>
          <w:szCs w:val="24"/>
        </w:rPr>
        <w:t xml:space="preserve">В случае не урегулирования замечаний, </w:t>
      </w:r>
      <w:r>
        <w:rPr>
          <w:rFonts w:ascii="Times New Roman" w:hAnsi="Times New Roman"/>
          <w:sz w:val="24"/>
          <w:szCs w:val="24"/>
        </w:rPr>
        <w:t xml:space="preserve">Администрация Первоавгустовского сельсовета Дмитриевского района Курской области </w:t>
      </w:r>
      <w:r w:rsidRPr="00792978">
        <w:rPr>
          <w:rFonts w:ascii="Times New Roman" w:hAnsi="Times New Roman"/>
          <w:sz w:val="24"/>
          <w:szCs w:val="24"/>
        </w:rPr>
        <w:t>передает дизайн-проект с замечаниями представителя заинтересованных лиц общественной муниципальной комиссии для проведения обсуждения с участием представителя заинтересованных лиц и принятия решения по дизайн</w:t>
      </w:r>
      <w:r>
        <w:rPr>
          <w:rFonts w:ascii="Times New Roman" w:hAnsi="Times New Roman"/>
          <w:sz w:val="24"/>
          <w:szCs w:val="24"/>
        </w:rPr>
        <w:t xml:space="preserve"> </w:t>
      </w:r>
      <w:r w:rsidRPr="00792978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792978">
        <w:rPr>
          <w:rFonts w:ascii="Times New Roman" w:hAnsi="Times New Roman"/>
          <w:sz w:val="24"/>
          <w:szCs w:val="24"/>
        </w:rPr>
        <w:t>проекту.</w:t>
      </w:r>
    </w:p>
    <w:p w:rsidR="001A1347" w:rsidRPr="0072342E" w:rsidRDefault="001A1347" w:rsidP="00023B75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18"/>
          <w:szCs w:val="18"/>
        </w:rPr>
      </w:pPr>
      <w:r w:rsidRPr="00792978">
        <w:rPr>
          <w:rFonts w:ascii="Times New Roman" w:hAnsi="Times New Roman"/>
          <w:sz w:val="24"/>
          <w:szCs w:val="24"/>
          <w:lang w:eastAsia="ru-RU"/>
        </w:rPr>
        <w:t>8. Дизайн - проект утверждается общественной муниципальной комиссией, решение об утверждении оформляется в виде протокола заседания комиссии.</w:t>
      </w:r>
    </w:p>
    <w:p w:rsidR="001A1347" w:rsidRDefault="001A1347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1A1347" w:rsidRDefault="001A1347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1A1347" w:rsidRDefault="001A1347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1A1347" w:rsidRDefault="001A1347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1A1347" w:rsidRDefault="001A1347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1A1347" w:rsidRDefault="001A1347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1A1347" w:rsidRDefault="001A1347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1A1347" w:rsidRDefault="001A1347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1A1347" w:rsidRDefault="001A1347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1A1347" w:rsidRDefault="001A1347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1A1347" w:rsidRDefault="001A1347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1A1347" w:rsidRDefault="001A1347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1A1347" w:rsidRDefault="001A1347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1A1347" w:rsidRDefault="001A1347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1A1347" w:rsidRDefault="001A1347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1A1347" w:rsidRDefault="001A1347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1A1347" w:rsidRDefault="001A1347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1A1347" w:rsidRDefault="001A1347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1A1347" w:rsidRDefault="001A1347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1A1347" w:rsidRDefault="001A1347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1A1347" w:rsidRDefault="001A1347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1A1347" w:rsidRDefault="001A1347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1A1347" w:rsidRDefault="001A1347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1A1347" w:rsidRDefault="001A1347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1A1347" w:rsidRDefault="001A1347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1A1347" w:rsidRDefault="001A1347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1A1347" w:rsidRDefault="001A1347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1A1347" w:rsidRDefault="001A1347"/>
    <w:sectPr w:rsidR="001A1347" w:rsidSect="006E2E6D">
      <w:pgSz w:w="11906" w:h="16838"/>
      <w:pgMar w:top="567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1347" w:rsidRDefault="001A1347" w:rsidP="00793904">
      <w:pPr>
        <w:spacing w:after="0" w:line="240" w:lineRule="auto"/>
      </w:pPr>
      <w:r>
        <w:separator/>
      </w:r>
    </w:p>
  </w:endnote>
  <w:endnote w:type="continuationSeparator" w:id="0">
    <w:p w:rsidR="001A1347" w:rsidRDefault="001A1347" w:rsidP="007939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Grande CY">
    <w:altName w:val="Times New Roman"/>
    <w:panose1 w:val="00000000000000000000"/>
    <w:charset w:val="59"/>
    <w:family w:val="auto"/>
    <w:notTrueType/>
    <w:pitch w:val="variable"/>
    <w:sig w:usb0="00000001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1347" w:rsidRDefault="001A1347" w:rsidP="00793904">
      <w:pPr>
        <w:spacing w:after="0" w:line="240" w:lineRule="auto"/>
      </w:pPr>
      <w:r>
        <w:separator/>
      </w:r>
    </w:p>
  </w:footnote>
  <w:footnote w:type="continuationSeparator" w:id="0">
    <w:p w:rsidR="001A1347" w:rsidRDefault="001A1347" w:rsidP="007939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1347" w:rsidRDefault="001A1347">
    <w:pPr>
      <w:pStyle w:val="Header"/>
      <w:jc w:val="center"/>
    </w:pPr>
    <w:fldSimple w:instr="PAGE   \* MERGEFORMAT">
      <w:r>
        <w:rPr>
          <w:noProof/>
        </w:rPr>
        <w:t>31</w:t>
      </w:r>
    </w:fldSimple>
  </w:p>
  <w:p w:rsidR="001A1347" w:rsidRDefault="001A1347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E4310"/>
    <w:multiLevelType w:val="hybridMultilevel"/>
    <w:tmpl w:val="40A8F12C"/>
    <w:lvl w:ilvl="0" w:tplc="2166C000">
      <w:start w:val="1"/>
      <w:numFmt w:val="decimal"/>
      <w:lvlText w:val="%1."/>
      <w:lvlJc w:val="left"/>
      <w:pPr>
        <w:ind w:left="1065" w:hanging="360"/>
      </w:pPr>
      <w:rPr>
        <w:rFonts w:eastAsia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">
    <w:nsid w:val="243E22F8"/>
    <w:multiLevelType w:val="hybridMultilevel"/>
    <w:tmpl w:val="AF3E52B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9634FE2"/>
    <w:multiLevelType w:val="hybridMultilevel"/>
    <w:tmpl w:val="54721D10"/>
    <w:lvl w:ilvl="0" w:tplc="442CA6C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>
    <w:nsid w:val="404D7E34"/>
    <w:multiLevelType w:val="hybridMultilevel"/>
    <w:tmpl w:val="3AE6D2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52915A0B"/>
    <w:multiLevelType w:val="multilevel"/>
    <w:tmpl w:val="BD389292"/>
    <w:lvl w:ilvl="0">
      <w:start w:val="2016"/>
      <w:numFmt w:val="decimal"/>
      <w:lvlText w:val="%1"/>
      <w:lvlJc w:val="left"/>
      <w:pPr>
        <w:ind w:left="1035" w:hanging="1035"/>
      </w:pPr>
      <w:rPr>
        <w:rFonts w:cs="Times New Roman" w:hint="default"/>
      </w:rPr>
    </w:lvl>
    <w:lvl w:ilvl="1">
      <w:start w:val="2017"/>
      <w:numFmt w:val="decimal"/>
      <w:lvlText w:val="%1-%2"/>
      <w:lvlJc w:val="left"/>
      <w:pPr>
        <w:ind w:left="1035" w:hanging="1035"/>
      </w:pPr>
      <w:rPr>
        <w:rFonts w:cs="Times New Roman" w:hint="default"/>
      </w:rPr>
    </w:lvl>
    <w:lvl w:ilvl="2">
      <w:start w:val="1"/>
      <w:numFmt w:val="decimal"/>
      <w:lvlText w:val="%1-%2.%3"/>
      <w:lvlJc w:val="left"/>
      <w:pPr>
        <w:ind w:left="1035" w:hanging="1035"/>
      </w:pPr>
      <w:rPr>
        <w:rFonts w:cs="Times New Roman" w:hint="default"/>
      </w:rPr>
    </w:lvl>
    <w:lvl w:ilvl="3">
      <w:start w:val="1"/>
      <w:numFmt w:val="decimal"/>
      <w:lvlText w:val="%1-%2.%3.%4"/>
      <w:lvlJc w:val="left"/>
      <w:pPr>
        <w:ind w:left="1035" w:hanging="1035"/>
      </w:pPr>
      <w:rPr>
        <w:rFonts w:cs="Times New Roman"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-%2.%3.%4.%5.%6.%7"/>
      <w:lvlJc w:val="left"/>
      <w:pPr>
        <w:ind w:left="1080" w:hanging="1080"/>
      </w:pPr>
      <w:rPr>
        <w:rFonts w:cs="Times New Roman"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-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5">
    <w:nsid w:val="5A7B5FBA"/>
    <w:multiLevelType w:val="multilevel"/>
    <w:tmpl w:val="5B262956"/>
    <w:lvl w:ilvl="0">
      <w:start w:val="1"/>
      <w:numFmt w:val="decimal"/>
      <w:lvlText w:val="%1."/>
      <w:lvlJc w:val="left"/>
      <w:pPr>
        <w:ind w:left="1072" w:hanging="504"/>
      </w:pPr>
      <w:rPr>
        <w:rFonts w:ascii="Times New Roman" w:hAnsi="Times New Roman" w:cs="Times New Roman"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 w:val="0"/>
        <w:color w:val="auto"/>
        <w:sz w:val="26"/>
        <w:szCs w:val="26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6">
    <w:nsid w:val="6A3D7C3B"/>
    <w:multiLevelType w:val="hybridMultilevel"/>
    <w:tmpl w:val="3AE6D2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6E9F0DA4"/>
    <w:multiLevelType w:val="multilevel"/>
    <w:tmpl w:val="FA007EE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">
    <w:nsid w:val="73694DA6"/>
    <w:multiLevelType w:val="hybridMultilevel"/>
    <w:tmpl w:val="1940ED5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73765943"/>
    <w:multiLevelType w:val="multilevel"/>
    <w:tmpl w:val="C13816C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">
    <w:nsid w:val="77EE4055"/>
    <w:multiLevelType w:val="hybridMultilevel"/>
    <w:tmpl w:val="F0347B28"/>
    <w:lvl w:ilvl="0" w:tplc="CC28AB94">
      <w:start w:val="1"/>
      <w:numFmt w:val="decimal"/>
      <w:lvlText w:val="%1."/>
      <w:lvlJc w:val="left"/>
      <w:pPr>
        <w:ind w:left="4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  <w:rPr>
        <w:rFonts w:cs="Times New Roman"/>
      </w:rPr>
    </w:lvl>
  </w:abstractNum>
  <w:abstractNum w:abstractNumId="11">
    <w:nsid w:val="790A3856"/>
    <w:multiLevelType w:val="hybridMultilevel"/>
    <w:tmpl w:val="F0347B28"/>
    <w:lvl w:ilvl="0" w:tplc="CC28AB94">
      <w:start w:val="1"/>
      <w:numFmt w:val="decimal"/>
      <w:lvlText w:val="%1."/>
      <w:lvlJc w:val="left"/>
      <w:pPr>
        <w:ind w:left="4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  <w:rPr>
        <w:rFonts w:cs="Times New Roman"/>
      </w:rPr>
    </w:lvl>
  </w:abstractNum>
  <w:abstractNum w:abstractNumId="12">
    <w:nsid w:val="7DA90089"/>
    <w:multiLevelType w:val="hybridMultilevel"/>
    <w:tmpl w:val="10BC8192"/>
    <w:lvl w:ilvl="0" w:tplc="3CFACE4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11"/>
  </w:num>
  <w:num w:numId="4">
    <w:abstractNumId w:val="2"/>
  </w:num>
  <w:num w:numId="5">
    <w:abstractNumId w:val="7"/>
  </w:num>
  <w:num w:numId="6">
    <w:abstractNumId w:val="10"/>
  </w:num>
  <w:num w:numId="7">
    <w:abstractNumId w:val="8"/>
  </w:num>
  <w:num w:numId="8">
    <w:abstractNumId w:val="9"/>
  </w:num>
  <w:num w:numId="9">
    <w:abstractNumId w:val="6"/>
  </w:num>
  <w:num w:numId="10">
    <w:abstractNumId w:val="3"/>
  </w:num>
  <w:num w:numId="11">
    <w:abstractNumId w:val="1"/>
  </w:num>
  <w:num w:numId="12">
    <w:abstractNumId w:val="12"/>
  </w:num>
  <w:num w:numId="1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3B75"/>
    <w:rsid w:val="00010669"/>
    <w:rsid w:val="0001269B"/>
    <w:rsid w:val="0001502B"/>
    <w:rsid w:val="00017B1D"/>
    <w:rsid w:val="000206CC"/>
    <w:rsid w:val="00023B75"/>
    <w:rsid w:val="00031A5B"/>
    <w:rsid w:val="000405AA"/>
    <w:rsid w:val="000420BF"/>
    <w:rsid w:val="000474CF"/>
    <w:rsid w:val="00047C5B"/>
    <w:rsid w:val="00054601"/>
    <w:rsid w:val="0005631F"/>
    <w:rsid w:val="00061313"/>
    <w:rsid w:val="000737F9"/>
    <w:rsid w:val="0008356C"/>
    <w:rsid w:val="0009259D"/>
    <w:rsid w:val="000A2DA9"/>
    <w:rsid w:val="000A2FA5"/>
    <w:rsid w:val="000A3731"/>
    <w:rsid w:val="000D0134"/>
    <w:rsid w:val="000F085A"/>
    <w:rsid w:val="000F141C"/>
    <w:rsid w:val="000F56FF"/>
    <w:rsid w:val="0012497F"/>
    <w:rsid w:val="001262D7"/>
    <w:rsid w:val="00127A1C"/>
    <w:rsid w:val="001328D0"/>
    <w:rsid w:val="00132965"/>
    <w:rsid w:val="00133470"/>
    <w:rsid w:val="0014323A"/>
    <w:rsid w:val="00143AE3"/>
    <w:rsid w:val="00154A1B"/>
    <w:rsid w:val="0016140A"/>
    <w:rsid w:val="00172C72"/>
    <w:rsid w:val="00172F6B"/>
    <w:rsid w:val="001749C4"/>
    <w:rsid w:val="00175A71"/>
    <w:rsid w:val="0017750E"/>
    <w:rsid w:val="00182A84"/>
    <w:rsid w:val="00185CA9"/>
    <w:rsid w:val="001902E9"/>
    <w:rsid w:val="0019369D"/>
    <w:rsid w:val="001A1347"/>
    <w:rsid w:val="001A5C01"/>
    <w:rsid w:val="001B11AC"/>
    <w:rsid w:val="001C7C22"/>
    <w:rsid w:val="001D2335"/>
    <w:rsid w:val="001D2E65"/>
    <w:rsid w:val="001F5B2A"/>
    <w:rsid w:val="00201221"/>
    <w:rsid w:val="00203FCF"/>
    <w:rsid w:val="00215752"/>
    <w:rsid w:val="002202C6"/>
    <w:rsid w:val="00220C14"/>
    <w:rsid w:val="002226C1"/>
    <w:rsid w:val="002241EE"/>
    <w:rsid w:val="00225461"/>
    <w:rsid w:val="0023080E"/>
    <w:rsid w:val="002318DA"/>
    <w:rsid w:val="00242C0B"/>
    <w:rsid w:val="00243426"/>
    <w:rsid w:val="0026611E"/>
    <w:rsid w:val="00266D30"/>
    <w:rsid w:val="0027175B"/>
    <w:rsid w:val="002755E3"/>
    <w:rsid w:val="002769C0"/>
    <w:rsid w:val="00284DEF"/>
    <w:rsid w:val="00287528"/>
    <w:rsid w:val="00290F14"/>
    <w:rsid w:val="002A1041"/>
    <w:rsid w:val="002A334D"/>
    <w:rsid w:val="002A6A8A"/>
    <w:rsid w:val="002B1175"/>
    <w:rsid w:val="002B2656"/>
    <w:rsid w:val="002C2905"/>
    <w:rsid w:val="002C6938"/>
    <w:rsid w:val="002F126D"/>
    <w:rsid w:val="002F3AF0"/>
    <w:rsid w:val="002F417D"/>
    <w:rsid w:val="00301570"/>
    <w:rsid w:val="00301A42"/>
    <w:rsid w:val="00306DFA"/>
    <w:rsid w:val="003224AC"/>
    <w:rsid w:val="00340669"/>
    <w:rsid w:val="00352A13"/>
    <w:rsid w:val="00353710"/>
    <w:rsid w:val="00363807"/>
    <w:rsid w:val="00363FAF"/>
    <w:rsid w:val="00373208"/>
    <w:rsid w:val="00375225"/>
    <w:rsid w:val="00376773"/>
    <w:rsid w:val="00380CE8"/>
    <w:rsid w:val="003C0F69"/>
    <w:rsid w:val="003C78D2"/>
    <w:rsid w:val="003D1BD1"/>
    <w:rsid w:val="003E4506"/>
    <w:rsid w:val="003E4F18"/>
    <w:rsid w:val="003F5867"/>
    <w:rsid w:val="00402B52"/>
    <w:rsid w:val="00407976"/>
    <w:rsid w:val="00407A84"/>
    <w:rsid w:val="00411C6D"/>
    <w:rsid w:val="00412056"/>
    <w:rsid w:val="004147EA"/>
    <w:rsid w:val="0042087C"/>
    <w:rsid w:val="0042166B"/>
    <w:rsid w:val="00423BC7"/>
    <w:rsid w:val="00425357"/>
    <w:rsid w:val="004274A5"/>
    <w:rsid w:val="00430CDB"/>
    <w:rsid w:val="0044217C"/>
    <w:rsid w:val="00444BD3"/>
    <w:rsid w:val="004464A0"/>
    <w:rsid w:val="00446DCC"/>
    <w:rsid w:val="00450C24"/>
    <w:rsid w:val="00451177"/>
    <w:rsid w:val="00451680"/>
    <w:rsid w:val="00453DD7"/>
    <w:rsid w:val="00460EC5"/>
    <w:rsid w:val="004660EB"/>
    <w:rsid w:val="004667CA"/>
    <w:rsid w:val="00491535"/>
    <w:rsid w:val="00491DD5"/>
    <w:rsid w:val="00495D9C"/>
    <w:rsid w:val="004979D0"/>
    <w:rsid w:val="004A1C16"/>
    <w:rsid w:val="004A5B46"/>
    <w:rsid w:val="004B75F3"/>
    <w:rsid w:val="004C0FE7"/>
    <w:rsid w:val="004D68F2"/>
    <w:rsid w:val="004E7421"/>
    <w:rsid w:val="004F053E"/>
    <w:rsid w:val="004F480E"/>
    <w:rsid w:val="0050093D"/>
    <w:rsid w:val="005043D4"/>
    <w:rsid w:val="005044CE"/>
    <w:rsid w:val="00517A49"/>
    <w:rsid w:val="00522BF6"/>
    <w:rsid w:val="005372B2"/>
    <w:rsid w:val="005511E9"/>
    <w:rsid w:val="00552CA1"/>
    <w:rsid w:val="0055632B"/>
    <w:rsid w:val="00561F77"/>
    <w:rsid w:val="005662CB"/>
    <w:rsid w:val="0057571E"/>
    <w:rsid w:val="00580BBE"/>
    <w:rsid w:val="00583207"/>
    <w:rsid w:val="005939CE"/>
    <w:rsid w:val="0059764D"/>
    <w:rsid w:val="00597AB9"/>
    <w:rsid w:val="005A228F"/>
    <w:rsid w:val="005A2752"/>
    <w:rsid w:val="005B64A9"/>
    <w:rsid w:val="005E577F"/>
    <w:rsid w:val="005E5B74"/>
    <w:rsid w:val="005F4F2A"/>
    <w:rsid w:val="005F51F3"/>
    <w:rsid w:val="00600C4F"/>
    <w:rsid w:val="00603839"/>
    <w:rsid w:val="00603C21"/>
    <w:rsid w:val="0061554D"/>
    <w:rsid w:val="0061567F"/>
    <w:rsid w:val="0064048F"/>
    <w:rsid w:val="00644EED"/>
    <w:rsid w:val="006526E3"/>
    <w:rsid w:val="00657465"/>
    <w:rsid w:val="00674049"/>
    <w:rsid w:val="00683E03"/>
    <w:rsid w:val="00693554"/>
    <w:rsid w:val="006A5C7E"/>
    <w:rsid w:val="006B32E2"/>
    <w:rsid w:val="006C3E6D"/>
    <w:rsid w:val="006D0AB4"/>
    <w:rsid w:val="006D3FA8"/>
    <w:rsid w:val="006D4E49"/>
    <w:rsid w:val="006E2E6D"/>
    <w:rsid w:val="006E5F31"/>
    <w:rsid w:val="006F046A"/>
    <w:rsid w:val="006F495C"/>
    <w:rsid w:val="00703E2C"/>
    <w:rsid w:val="0072342E"/>
    <w:rsid w:val="00727BB3"/>
    <w:rsid w:val="0073183F"/>
    <w:rsid w:val="00741A30"/>
    <w:rsid w:val="00741E3D"/>
    <w:rsid w:val="00747774"/>
    <w:rsid w:val="0076696B"/>
    <w:rsid w:val="00766DF0"/>
    <w:rsid w:val="007731BC"/>
    <w:rsid w:val="00792978"/>
    <w:rsid w:val="00792B91"/>
    <w:rsid w:val="00793904"/>
    <w:rsid w:val="007A6E23"/>
    <w:rsid w:val="007B1311"/>
    <w:rsid w:val="007B32DA"/>
    <w:rsid w:val="007B5BA6"/>
    <w:rsid w:val="007D73DC"/>
    <w:rsid w:val="007D7AA8"/>
    <w:rsid w:val="007E249F"/>
    <w:rsid w:val="007F017D"/>
    <w:rsid w:val="007F140D"/>
    <w:rsid w:val="007F493A"/>
    <w:rsid w:val="007F5482"/>
    <w:rsid w:val="007F5B9C"/>
    <w:rsid w:val="00803494"/>
    <w:rsid w:val="0081770C"/>
    <w:rsid w:val="00830278"/>
    <w:rsid w:val="00830D5C"/>
    <w:rsid w:val="00833E1A"/>
    <w:rsid w:val="00834EB6"/>
    <w:rsid w:val="0083788B"/>
    <w:rsid w:val="00857A32"/>
    <w:rsid w:val="00871F26"/>
    <w:rsid w:val="00875B2F"/>
    <w:rsid w:val="008863D7"/>
    <w:rsid w:val="00892ECD"/>
    <w:rsid w:val="008B0156"/>
    <w:rsid w:val="008C2913"/>
    <w:rsid w:val="008C7898"/>
    <w:rsid w:val="008D77AD"/>
    <w:rsid w:val="008E497B"/>
    <w:rsid w:val="008F1019"/>
    <w:rsid w:val="008F2C0A"/>
    <w:rsid w:val="0090090F"/>
    <w:rsid w:val="009338DA"/>
    <w:rsid w:val="00942B85"/>
    <w:rsid w:val="00950579"/>
    <w:rsid w:val="00962A12"/>
    <w:rsid w:val="00963B49"/>
    <w:rsid w:val="00993C9D"/>
    <w:rsid w:val="00995FBC"/>
    <w:rsid w:val="009A14B9"/>
    <w:rsid w:val="009A6FE8"/>
    <w:rsid w:val="009A7CF9"/>
    <w:rsid w:val="009B0E8F"/>
    <w:rsid w:val="009C1133"/>
    <w:rsid w:val="009C6606"/>
    <w:rsid w:val="009D0CC3"/>
    <w:rsid w:val="009D3439"/>
    <w:rsid w:val="009E6966"/>
    <w:rsid w:val="009F0913"/>
    <w:rsid w:val="009F2F4E"/>
    <w:rsid w:val="009F53B2"/>
    <w:rsid w:val="00A0411B"/>
    <w:rsid w:val="00A07393"/>
    <w:rsid w:val="00A328FF"/>
    <w:rsid w:val="00A444FD"/>
    <w:rsid w:val="00A46E27"/>
    <w:rsid w:val="00A508AA"/>
    <w:rsid w:val="00A63AFE"/>
    <w:rsid w:val="00A64566"/>
    <w:rsid w:val="00A74894"/>
    <w:rsid w:val="00A74A30"/>
    <w:rsid w:val="00A75B7D"/>
    <w:rsid w:val="00A76AAB"/>
    <w:rsid w:val="00A86374"/>
    <w:rsid w:val="00AB7BC2"/>
    <w:rsid w:val="00AC6DD1"/>
    <w:rsid w:val="00AD7EF9"/>
    <w:rsid w:val="00AF36AD"/>
    <w:rsid w:val="00AF3902"/>
    <w:rsid w:val="00AF7265"/>
    <w:rsid w:val="00B010E6"/>
    <w:rsid w:val="00B11CFE"/>
    <w:rsid w:val="00B1424B"/>
    <w:rsid w:val="00B15EF0"/>
    <w:rsid w:val="00B25020"/>
    <w:rsid w:val="00B26935"/>
    <w:rsid w:val="00B31FA8"/>
    <w:rsid w:val="00B435D2"/>
    <w:rsid w:val="00B54F18"/>
    <w:rsid w:val="00B726A5"/>
    <w:rsid w:val="00B72928"/>
    <w:rsid w:val="00B72CCC"/>
    <w:rsid w:val="00B76861"/>
    <w:rsid w:val="00B7686B"/>
    <w:rsid w:val="00BA0A82"/>
    <w:rsid w:val="00BA257E"/>
    <w:rsid w:val="00BC3318"/>
    <w:rsid w:val="00BD20AC"/>
    <w:rsid w:val="00BD7564"/>
    <w:rsid w:val="00BD7C7E"/>
    <w:rsid w:val="00C10AC5"/>
    <w:rsid w:val="00C20052"/>
    <w:rsid w:val="00C22CA0"/>
    <w:rsid w:val="00C41C10"/>
    <w:rsid w:val="00C42B36"/>
    <w:rsid w:val="00C51384"/>
    <w:rsid w:val="00C6305B"/>
    <w:rsid w:val="00C635EA"/>
    <w:rsid w:val="00C70F51"/>
    <w:rsid w:val="00C906BC"/>
    <w:rsid w:val="00C9726A"/>
    <w:rsid w:val="00C97B2D"/>
    <w:rsid w:val="00CA2C07"/>
    <w:rsid w:val="00CA510E"/>
    <w:rsid w:val="00CB2024"/>
    <w:rsid w:val="00CC6873"/>
    <w:rsid w:val="00CC7EEC"/>
    <w:rsid w:val="00CD6DB0"/>
    <w:rsid w:val="00CE6278"/>
    <w:rsid w:val="00D01F7C"/>
    <w:rsid w:val="00D1757D"/>
    <w:rsid w:val="00D21DD2"/>
    <w:rsid w:val="00D374BE"/>
    <w:rsid w:val="00D543FA"/>
    <w:rsid w:val="00D60BAC"/>
    <w:rsid w:val="00D6600F"/>
    <w:rsid w:val="00D91E48"/>
    <w:rsid w:val="00DA2873"/>
    <w:rsid w:val="00DA29F1"/>
    <w:rsid w:val="00DA4790"/>
    <w:rsid w:val="00DB3094"/>
    <w:rsid w:val="00DB3850"/>
    <w:rsid w:val="00DB4408"/>
    <w:rsid w:val="00DC1F10"/>
    <w:rsid w:val="00DC2E31"/>
    <w:rsid w:val="00DD7EE8"/>
    <w:rsid w:val="00DF00F2"/>
    <w:rsid w:val="00E00887"/>
    <w:rsid w:val="00E04263"/>
    <w:rsid w:val="00E121C1"/>
    <w:rsid w:val="00E12DA9"/>
    <w:rsid w:val="00E15918"/>
    <w:rsid w:val="00E315F1"/>
    <w:rsid w:val="00E31D13"/>
    <w:rsid w:val="00E330CA"/>
    <w:rsid w:val="00E51FE2"/>
    <w:rsid w:val="00E71CF8"/>
    <w:rsid w:val="00E923D9"/>
    <w:rsid w:val="00E932DE"/>
    <w:rsid w:val="00E939F5"/>
    <w:rsid w:val="00E9585B"/>
    <w:rsid w:val="00EB4826"/>
    <w:rsid w:val="00EC15AB"/>
    <w:rsid w:val="00EC3D4E"/>
    <w:rsid w:val="00EE0CAC"/>
    <w:rsid w:val="00EE5E14"/>
    <w:rsid w:val="00F008E0"/>
    <w:rsid w:val="00F071D1"/>
    <w:rsid w:val="00F127C8"/>
    <w:rsid w:val="00F13B79"/>
    <w:rsid w:val="00F16811"/>
    <w:rsid w:val="00F17748"/>
    <w:rsid w:val="00F23F87"/>
    <w:rsid w:val="00F3197A"/>
    <w:rsid w:val="00F35728"/>
    <w:rsid w:val="00F36F82"/>
    <w:rsid w:val="00F40D80"/>
    <w:rsid w:val="00F452A0"/>
    <w:rsid w:val="00F46FBA"/>
    <w:rsid w:val="00F5542C"/>
    <w:rsid w:val="00F63280"/>
    <w:rsid w:val="00F65C86"/>
    <w:rsid w:val="00F66305"/>
    <w:rsid w:val="00F721BE"/>
    <w:rsid w:val="00F74587"/>
    <w:rsid w:val="00F768FF"/>
    <w:rsid w:val="00F80DEA"/>
    <w:rsid w:val="00F81C16"/>
    <w:rsid w:val="00F84B1D"/>
    <w:rsid w:val="00F94A03"/>
    <w:rsid w:val="00FA4D8F"/>
    <w:rsid w:val="00FA5BE5"/>
    <w:rsid w:val="00FB33A6"/>
    <w:rsid w:val="00FC1593"/>
    <w:rsid w:val="00FC33A7"/>
    <w:rsid w:val="00FE0BEF"/>
    <w:rsid w:val="00FF73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3B75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sPlusNormal">
    <w:name w:val="ConsPlusNormal"/>
    <w:link w:val="ConsPlusNormal0"/>
    <w:uiPriority w:val="99"/>
    <w:rsid w:val="00023B75"/>
    <w:pPr>
      <w:widowControl w:val="0"/>
      <w:autoSpaceDE w:val="0"/>
      <w:autoSpaceDN w:val="0"/>
      <w:adjustRightInd w:val="0"/>
      <w:ind w:firstLine="720"/>
    </w:pPr>
    <w:rPr>
      <w:rFonts w:ascii="Arial" w:hAnsi="Arial"/>
    </w:rPr>
  </w:style>
  <w:style w:type="paragraph" w:styleId="NoSpacing">
    <w:name w:val="No Spacing"/>
    <w:uiPriority w:val="99"/>
    <w:qFormat/>
    <w:rsid w:val="00023B75"/>
    <w:rPr>
      <w:lang w:eastAsia="en-US"/>
    </w:rPr>
  </w:style>
  <w:style w:type="character" w:styleId="Emphasis">
    <w:name w:val="Emphasis"/>
    <w:basedOn w:val="DefaultParagraphFont"/>
    <w:uiPriority w:val="99"/>
    <w:qFormat/>
    <w:rsid w:val="00023B75"/>
    <w:rPr>
      <w:rFonts w:cs="Times New Roman"/>
      <w:i/>
      <w:shd w:val="clear" w:color="auto" w:fill="FFFFCC"/>
    </w:rPr>
  </w:style>
  <w:style w:type="paragraph" w:styleId="NormalWeb">
    <w:name w:val="Normal (Web)"/>
    <w:basedOn w:val="Normal"/>
    <w:uiPriority w:val="99"/>
    <w:rsid w:val="00023B75"/>
    <w:pPr>
      <w:spacing w:after="240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character" w:customStyle="1" w:styleId="textcopy">
    <w:name w:val="textcopy"/>
    <w:uiPriority w:val="99"/>
    <w:rsid w:val="00023B75"/>
  </w:style>
  <w:style w:type="paragraph" w:customStyle="1" w:styleId="ConsPlusTitle">
    <w:name w:val="ConsPlusTitle"/>
    <w:uiPriority w:val="99"/>
    <w:rsid w:val="00023B75"/>
    <w:pPr>
      <w:widowControl w:val="0"/>
      <w:autoSpaceDE w:val="0"/>
      <w:autoSpaceDN w:val="0"/>
      <w:adjustRightInd w:val="0"/>
    </w:pPr>
    <w:rPr>
      <w:rFonts w:eastAsia="Times New Roman" w:cs="Calibri"/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023B75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23B75"/>
    <w:rPr>
      <w:rFonts w:ascii="Lucida Grande CY" w:hAnsi="Lucida Grande CY" w:cs="Lucida Grande CY"/>
      <w:sz w:val="18"/>
      <w:szCs w:val="18"/>
    </w:rPr>
  </w:style>
  <w:style w:type="paragraph" w:styleId="Title">
    <w:name w:val="Title"/>
    <w:basedOn w:val="Normal"/>
    <w:link w:val="TitleChar"/>
    <w:uiPriority w:val="99"/>
    <w:qFormat/>
    <w:rsid w:val="00023B75"/>
    <w:pPr>
      <w:spacing w:after="0" w:line="240" w:lineRule="auto"/>
      <w:jc w:val="center"/>
    </w:pPr>
    <w:rPr>
      <w:rFonts w:ascii="Times New Roman" w:eastAsia="Times New Roman" w:hAnsi="Times New Roman"/>
      <w:sz w:val="28"/>
      <w:szCs w:val="20"/>
    </w:rPr>
  </w:style>
  <w:style w:type="character" w:customStyle="1" w:styleId="TitleChar">
    <w:name w:val="Title Char"/>
    <w:basedOn w:val="DefaultParagraphFont"/>
    <w:link w:val="Title"/>
    <w:uiPriority w:val="99"/>
    <w:locked/>
    <w:rsid w:val="00023B75"/>
    <w:rPr>
      <w:rFonts w:ascii="Times New Roman" w:hAnsi="Times New Roman" w:cs="Times New Roman"/>
      <w:sz w:val="20"/>
      <w:szCs w:val="20"/>
    </w:rPr>
  </w:style>
  <w:style w:type="character" w:customStyle="1" w:styleId="s2">
    <w:name w:val="s2"/>
    <w:basedOn w:val="DefaultParagraphFont"/>
    <w:uiPriority w:val="99"/>
    <w:rsid w:val="00023B75"/>
    <w:rPr>
      <w:rFonts w:cs="Times New Roman"/>
    </w:rPr>
  </w:style>
  <w:style w:type="table" w:styleId="TableGrid">
    <w:name w:val="Table Grid"/>
    <w:basedOn w:val="TableNormal"/>
    <w:uiPriority w:val="99"/>
    <w:rsid w:val="00023B75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rsid w:val="00023B75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023B75"/>
    <w:rPr>
      <w:rFonts w:cs="Times New Roman"/>
      <w:sz w:val="24"/>
      <w:szCs w:val="24"/>
    </w:rPr>
  </w:style>
  <w:style w:type="character" w:styleId="FootnoteReference">
    <w:name w:val="footnote reference"/>
    <w:basedOn w:val="DefaultParagraphFont"/>
    <w:uiPriority w:val="99"/>
    <w:rsid w:val="00023B75"/>
    <w:rPr>
      <w:rFonts w:cs="Times New Roman"/>
      <w:vertAlign w:val="superscript"/>
    </w:rPr>
  </w:style>
  <w:style w:type="character" w:styleId="Hyperlink">
    <w:name w:val="Hyperlink"/>
    <w:basedOn w:val="DefaultParagraphFont"/>
    <w:uiPriority w:val="99"/>
    <w:rsid w:val="00023B75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023B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23B75"/>
    <w:rPr>
      <w:rFonts w:cs="Times New Roman"/>
    </w:rPr>
  </w:style>
  <w:style w:type="paragraph" w:styleId="ListParagraph">
    <w:name w:val="List Paragraph"/>
    <w:basedOn w:val="Normal"/>
    <w:uiPriority w:val="99"/>
    <w:qFormat/>
    <w:rsid w:val="00023B75"/>
    <w:pPr>
      <w:ind w:left="720"/>
      <w:contextualSpacing/>
    </w:pPr>
  </w:style>
  <w:style w:type="character" w:customStyle="1" w:styleId="2">
    <w:name w:val="Основной текст (2)_"/>
    <w:basedOn w:val="DefaultParagraphFont"/>
    <w:uiPriority w:val="99"/>
    <w:rsid w:val="00023B75"/>
    <w:rPr>
      <w:rFonts w:ascii="Times New Roman" w:hAnsi="Times New Roman" w:cs="Times New Roman"/>
      <w:spacing w:val="0"/>
      <w:sz w:val="28"/>
      <w:szCs w:val="28"/>
      <w:u w:val="none"/>
    </w:rPr>
  </w:style>
  <w:style w:type="character" w:customStyle="1" w:styleId="20">
    <w:name w:val="Основной текст (2)"/>
    <w:basedOn w:val="2"/>
    <w:uiPriority w:val="99"/>
    <w:rsid w:val="00023B75"/>
    <w:rPr>
      <w:color w:val="000000"/>
      <w:w w:val="100"/>
      <w:position w:val="0"/>
      <w:u w:val="single"/>
      <w:lang w:val="ru-RU" w:eastAsia="ru-RU"/>
    </w:rPr>
  </w:style>
  <w:style w:type="character" w:customStyle="1" w:styleId="4">
    <w:name w:val="Основной текст (4)_"/>
    <w:basedOn w:val="DefaultParagraphFont"/>
    <w:link w:val="40"/>
    <w:uiPriority w:val="99"/>
    <w:locked/>
    <w:rsid w:val="00023B75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40">
    <w:name w:val="Основной текст (4)"/>
    <w:basedOn w:val="Normal"/>
    <w:link w:val="4"/>
    <w:uiPriority w:val="99"/>
    <w:rsid w:val="00023B75"/>
    <w:pPr>
      <w:widowControl w:val="0"/>
      <w:shd w:val="clear" w:color="auto" w:fill="FFFFFF"/>
      <w:spacing w:before="840" w:after="240" w:line="298" w:lineRule="exact"/>
      <w:jc w:val="center"/>
    </w:pPr>
    <w:rPr>
      <w:rFonts w:ascii="Times New Roman" w:eastAsia="Times New Roman" w:hAnsi="Times New Roman"/>
      <w:b/>
      <w:bCs/>
      <w:sz w:val="26"/>
      <w:szCs w:val="26"/>
    </w:rPr>
  </w:style>
  <w:style w:type="character" w:customStyle="1" w:styleId="ConsPlusNormal0">
    <w:name w:val="ConsPlusNormal Знак"/>
    <w:link w:val="ConsPlusNormal"/>
    <w:uiPriority w:val="99"/>
    <w:locked/>
    <w:rsid w:val="00023B75"/>
    <w:rPr>
      <w:rFonts w:ascii="Arial" w:hAnsi="Arial"/>
      <w:sz w:val="22"/>
      <w:lang w:eastAsia="ru-RU"/>
    </w:rPr>
  </w:style>
  <w:style w:type="paragraph" w:customStyle="1" w:styleId="ConsPlusNonformat">
    <w:name w:val="ConsPlusNonformat"/>
    <w:uiPriority w:val="99"/>
    <w:rsid w:val="00023B75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Cell">
    <w:name w:val="ConsPlusCell"/>
    <w:uiPriority w:val="99"/>
    <w:rsid w:val="00023B75"/>
    <w:pPr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customStyle="1" w:styleId="Default">
    <w:name w:val="Default"/>
    <w:uiPriority w:val="99"/>
    <w:rsid w:val="00023B7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apple-converted-space">
    <w:name w:val="apple-converted-space"/>
    <w:basedOn w:val="DefaultParagraphFont"/>
    <w:uiPriority w:val="99"/>
    <w:rsid w:val="00023B75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image" Target="media/image1.wmf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4253</TotalTime>
  <Pages>55</Pages>
  <Words>10998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Чумак</dc:creator>
  <cp:keywords/>
  <dc:description/>
  <cp:lastModifiedBy>Фит</cp:lastModifiedBy>
  <cp:revision>28</cp:revision>
  <cp:lastPrinted>2018-03-29T10:33:00Z</cp:lastPrinted>
  <dcterms:created xsi:type="dcterms:W3CDTF">2017-09-18T12:40:00Z</dcterms:created>
  <dcterms:modified xsi:type="dcterms:W3CDTF">2018-03-30T09:53:00Z</dcterms:modified>
</cp:coreProperties>
</file>